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BB7576" w14:textId="4DD1426F" w:rsidR="008270AC" w:rsidRDefault="00411610" w:rsidP="00570143">
      <w:pPr>
        <w:spacing w:after="60" w:line="240" w:lineRule="auto"/>
        <w:rPr>
          <w:rFonts w:ascii="DB Neo Office" w:hAnsi="DB Neo Office"/>
          <w:b/>
          <w:bCs/>
          <w:sz w:val="28"/>
          <w:szCs w:val="28"/>
        </w:rPr>
      </w:pPr>
      <w:r>
        <w:rPr>
          <w:rFonts w:ascii="DB Neo Office" w:hAnsi="DB Neo Office"/>
          <w:b/>
          <w:bCs/>
          <w:sz w:val="28"/>
          <w:szCs w:val="28"/>
        </w:rPr>
        <w:t>A</w:t>
      </w:r>
      <w:r w:rsidR="00570143">
        <w:rPr>
          <w:rFonts w:ascii="DB Neo Office" w:hAnsi="DB Neo Office"/>
          <w:b/>
          <w:bCs/>
          <w:sz w:val="28"/>
          <w:szCs w:val="28"/>
        </w:rPr>
        <w:t>ntrag</w:t>
      </w:r>
      <w:r>
        <w:rPr>
          <w:rFonts w:ascii="DB Neo Office" w:hAnsi="DB Neo Office"/>
          <w:b/>
          <w:bCs/>
          <w:sz w:val="28"/>
          <w:szCs w:val="28"/>
        </w:rPr>
        <w:t xml:space="preserve"> zur Nutzung von Kapazitäten</w:t>
      </w:r>
      <w:r w:rsidR="00570143">
        <w:rPr>
          <w:rFonts w:ascii="DB Neo Office" w:hAnsi="DB Neo Office"/>
          <w:b/>
          <w:bCs/>
          <w:sz w:val="28"/>
          <w:szCs w:val="28"/>
        </w:rPr>
        <w:t xml:space="preserve"> </w:t>
      </w:r>
      <w:r>
        <w:rPr>
          <w:rFonts w:ascii="DB Neo Office" w:hAnsi="DB Neo Office"/>
          <w:b/>
          <w:bCs/>
          <w:sz w:val="28"/>
          <w:szCs w:val="28"/>
        </w:rPr>
        <w:t>der</w:t>
      </w:r>
      <w:r w:rsidR="00570143">
        <w:rPr>
          <w:rFonts w:ascii="DB Neo Office" w:hAnsi="DB Neo Office"/>
          <w:b/>
          <w:bCs/>
          <w:sz w:val="28"/>
          <w:szCs w:val="28"/>
        </w:rPr>
        <w:t xml:space="preserve"> Serviceeinrichtung</w:t>
      </w:r>
      <w:r w:rsidR="00843D95">
        <w:rPr>
          <w:rFonts w:ascii="DB Neo Office" w:hAnsi="DB Neo Office"/>
          <w:b/>
          <w:bCs/>
          <w:sz w:val="28"/>
          <w:szCs w:val="28"/>
        </w:rPr>
        <w:tab/>
      </w:r>
      <w:r w:rsidR="00843D95">
        <w:rPr>
          <w:rFonts w:ascii="DB Neo Office" w:hAnsi="DB Neo Office"/>
          <w:b/>
          <w:bCs/>
          <w:sz w:val="28"/>
          <w:szCs w:val="28"/>
        </w:rPr>
        <w:tab/>
      </w:r>
      <w:r w:rsidR="00843D95">
        <w:rPr>
          <w:rFonts w:ascii="DB Neo Office" w:hAnsi="DB Neo Office"/>
          <w:b/>
          <w:bCs/>
          <w:sz w:val="28"/>
          <w:szCs w:val="28"/>
        </w:rPr>
        <w:tab/>
      </w:r>
      <w:r w:rsidR="00843D95">
        <w:rPr>
          <w:rFonts w:ascii="DB Neo Office" w:hAnsi="DB Neo Office"/>
          <w:b/>
          <w:bCs/>
          <w:sz w:val="28"/>
          <w:szCs w:val="28"/>
        </w:rPr>
        <w:tab/>
      </w:r>
      <w:r w:rsidR="00843D95">
        <w:rPr>
          <w:rFonts w:ascii="DB Neo Office" w:hAnsi="DB Neo Office"/>
          <w:b/>
          <w:bCs/>
          <w:sz w:val="28"/>
          <w:szCs w:val="28"/>
        </w:rPr>
        <w:tab/>
      </w:r>
      <w:r w:rsidR="00843D95">
        <w:rPr>
          <w:rFonts w:ascii="DB Neo Office" w:hAnsi="DB Neo Office"/>
          <w:b/>
          <w:bCs/>
          <w:sz w:val="28"/>
          <w:szCs w:val="28"/>
        </w:rPr>
        <w:tab/>
      </w:r>
      <w:r w:rsidR="00843D95" w:rsidRPr="00843D95">
        <w:rPr>
          <w:rFonts w:ascii="DB Neo Office" w:hAnsi="DB Neo Office"/>
        </w:rPr>
        <w:t>Anlage 02 zum G-INV</w:t>
      </w:r>
    </w:p>
    <w:p w14:paraId="6C38B542" w14:textId="726115A3" w:rsidR="00C37605" w:rsidRPr="00B25BF4" w:rsidRDefault="00570143" w:rsidP="00E11AC7">
      <w:pPr>
        <w:spacing w:after="120" w:line="240" w:lineRule="auto"/>
        <w:rPr>
          <w:rFonts w:ascii="DB Neo Office" w:hAnsi="DB Neo Office"/>
        </w:rPr>
      </w:pPr>
      <w:r w:rsidRPr="00843D95">
        <w:rPr>
          <w:rFonts w:ascii="DB Neo Office" w:hAnsi="DB Neo Office"/>
          <w:b/>
          <w:bCs/>
          <w:sz w:val="28"/>
          <w:szCs w:val="28"/>
        </w:rPr>
        <w:t>25813 Husum, Rödemisfeld 2a</w:t>
      </w:r>
      <w:r w:rsidR="00843D95" w:rsidRPr="00843D95">
        <w:rPr>
          <w:rFonts w:ascii="DB Neo Office" w:hAnsi="DB Neo Office"/>
          <w:b/>
          <w:bCs/>
          <w:sz w:val="28"/>
          <w:szCs w:val="28"/>
        </w:rPr>
        <w:tab/>
      </w:r>
      <w:r w:rsidR="00843D95" w:rsidRPr="00843D95">
        <w:rPr>
          <w:rFonts w:ascii="DB Neo Office" w:hAnsi="DB Neo Office"/>
          <w:b/>
          <w:bCs/>
          <w:sz w:val="28"/>
          <w:szCs w:val="28"/>
        </w:rPr>
        <w:tab/>
      </w:r>
      <w:r w:rsidR="00843D95" w:rsidRPr="00843D95">
        <w:rPr>
          <w:rFonts w:ascii="DB Neo Office" w:hAnsi="DB Neo Office"/>
          <w:b/>
          <w:bCs/>
          <w:sz w:val="28"/>
          <w:szCs w:val="28"/>
        </w:rPr>
        <w:tab/>
      </w:r>
      <w:r w:rsidR="00843D95" w:rsidRPr="00843D95">
        <w:rPr>
          <w:rFonts w:ascii="DB Neo Office" w:hAnsi="DB Neo Office"/>
          <w:b/>
          <w:bCs/>
          <w:sz w:val="28"/>
          <w:szCs w:val="28"/>
        </w:rPr>
        <w:tab/>
      </w:r>
      <w:r w:rsidR="00843D95" w:rsidRPr="00843D95">
        <w:rPr>
          <w:rFonts w:ascii="DB Neo Office" w:hAnsi="DB Neo Office"/>
          <w:b/>
          <w:bCs/>
          <w:sz w:val="28"/>
          <w:szCs w:val="28"/>
        </w:rPr>
        <w:tab/>
      </w:r>
      <w:r w:rsidR="00843D95" w:rsidRPr="00843D95">
        <w:rPr>
          <w:rFonts w:ascii="DB Neo Office" w:hAnsi="DB Neo Office"/>
          <w:b/>
          <w:bCs/>
          <w:sz w:val="28"/>
          <w:szCs w:val="28"/>
        </w:rPr>
        <w:tab/>
      </w:r>
      <w:r w:rsidR="00843D95" w:rsidRPr="00843D95">
        <w:rPr>
          <w:rFonts w:ascii="DB Neo Office" w:hAnsi="DB Neo Office"/>
          <w:b/>
          <w:bCs/>
          <w:sz w:val="28"/>
          <w:szCs w:val="28"/>
        </w:rPr>
        <w:tab/>
      </w:r>
      <w:r w:rsidR="00843D95" w:rsidRPr="00843D95">
        <w:rPr>
          <w:rFonts w:ascii="DB Neo Office" w:hAnsi="DB Neo Office"/>
          <w:b/>
          <w:bCs/>
          <w:sz w:val="28"/>
          <w:szCs w:val="28"/>
        </w:rPr>
        <w:tab/>
      </w:r>
      <w:r w:rsidR="00843D95" w:rsidRPr="00843D95">
        <w:rPr>
          <w:rFonts w:ascii="DB Neo Office" w:hAnsi="DB Neo Office"/>
          <w:b/>
          <w:bCs/>
          <w:sz w:val="28"/>
          <w:szCs w:val="28"/>
        </w:rPr>
        <w:tab/>
      </w:r>
      <w:r w:rsidR="00843D95" w:rsidRPr="00843D95">
        <w:rPr>
          <w:rFonts w:ascii="DB Neo Office" w:hAnsi="DB Neo Office"/>
          <w:b/>
          <w:bCs/>
          <w:sz w:val="28"/>
          <w:szCs w:val="28"/>
        </w:rPr>
        <w:tab/>
      </w:r>
      <w:r w:rsidR="00843D95" w:rsidRPr="00843D95">
        <w:rPr>
          <w:rFonts w:ascii="DB Neo Office" w:hAnsi="DB Neo Office"/>
          <w:b/>
          <w:bCs/>
          <w:sz w:val="28"/>
          <w:szCs w:val="28"/>
        </w:rPr>
        <w:tab/>
      </w:r>
      <w:r w:rsidR="00843D95" w:rsidRPr="00843D95">
        <w:rPr>
          <w:rFonts w:ascii="DB Neo Office" w:hAnsi="DB Neo Office"/>
        </w:rPr>
        <w:t>Formular zu</w:t>
      </w:r>
      <w:r w:rsidR="00843D95" w:rsidRPr="00843D95">
        <w:rPr>
          <w:rFonts w:ascii="DB Neo Office" w:hAnsi="DB Neo Office"/>
          <w:b/>
          <w:bCs/>
          <w:sz w:val="28"/>
          <w:szCs w:val="28"/>
        </w:rPr>
        <w:t xml:space="preserve"> </w:t>
      </w:r>
      <w:r w:rsidR="00843D95" w:rsidRPr="00B25BF4">
        <w:rPr>
          <w:rFonts w:ascii="DB Neo Office" w:hAnsi="DB Neo Office"/>
        </w:rPr>
        <w:t>den NBS</w:t>
      </w:r>
      <w:r w:rsidR="00B25BF4">
        <w:rPr>
          <w:rFonts w:ascii="DB Neo Office" w:hAnsi="DB Neo Office"/>
        </w:rPr>
        <w:t>-AT</w:t>
      </w:r>
    </w:p>
    <w:p w14:paraId="0E22F8DE" w14:textId="66C38315" w:rsidR="00C37605" w:rsidRDefault="00570143" w:rsidP="00E11AC7">
      <w:pPr>
        <w:spacing w:after="120" w:line="240" w:lineRule="auto"/>
        <w:rPr>
          <w:rFonts w:ascii="DB Neo Office" w:hAnsi="DB Neo Office"/>
          <w:b/>
          <w:bCs/>
        </w:rPr>
      </w:pPr>
      <w:r>
        <w:rPr>
          <w:rFonts w:ascii="DB Neo Office" w:hAnsi="DB Neo Office"/>
          <w:b/>
          <w:bCs/>
        </w:rPr>
        <w:t>Zugangsberechtigter (ZB)/einbezogenes Eisenbahnverkehrsunternehmen (eEVU)</w:t>
      </w:r>
    </w:p>
    <w:tbl>
      <w:tblPr>
        <w:tblW w:w="948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28"/>
        <w:gridCol w:w="7655"/>
      </w:tblGrid>
      <w:tr w:rsidR="00570143" w:rsidRPr="00F02540" w14:paraId="4D121D8F" w14:textId="77777777" w:rsidTr="00BB4EA9">
        <w:tc>
          <w:tcPr>
            <w:tcW w:w="1828" w:type="dxa"/>
            <w:vAlign w:val="center"/>
          </w:tcPr>
          <w:p w14:paraId="2F644EA6" w14:textId="37577656" w:rsidR="00570143" w:rsidRPr="00F02540" w:rsidRDefault="00570143" w:rsidP="00570143">
            <w:pPr>
              <w:spacing w:before="40" w:after="40" w:line="240" w:lineRule="auto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Name des ZB</w:t>
            </w:r>
          </w:p>
        </w:tc>
        <w:tc>
          <w:tcPr>
            <w:tcW w:w="7655" w:type="dxa"/>
            <w:vAlign w:val="center"/>
          </w:tcPr>
          <w:p w14:paraId="59632F15" w14:textId="7894B884" w:rsidR="00570143" w:rsidRPr="00F02540" w:rsidRDefault="00BB4EA9" w:rsidP="00BB4EA9">
            <w:pPr>
              <w:spacing w:before="40" w:after="40" w:line="240" w:lineRule="auto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  <w:bookmarkEnd w:id="0"/>
          </w:p>
        </w:tc>
      </w:tr>
      <w:tr w:rsidR="00BB4EA9" w:rsidRPr="00F02540" w14:paraId="503822AF" w14:textId="77777777" w:rsidTr="00BB4EA9">
        <w:tc>
          <w:tcPr>
            <w:tcW w:w="1828" w:type="dxa"/>
            <w:vAlign w:val="center"/>
          </w:tcPr>
          <w:p w14:paraId="4B04DB21" w14:textId="579EB5F7" w:rsidR="00BB4EA9" w:rsidRPr="00570143" w:rsidRDefault="00BB4EA9" w:rsidP="00BB4EA9">
            <w:pPr>
              <w:spacing w:before="40" w:after="40" w:line="240" w:lineRule="auto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 w:rsidRPr="00570143">
              <w:rPr>
                <w:rFonts w:ascii="DB Neo Office" w:hAnsi="DB Neo Office"/>
                <w:b/>
                <w:bCs/>
                <w:sz w:val="20"/>
                <w:szCs w:val="20"/>
              </w:rPr>
              <w:t>Name des eEVU</w:t>
            </w:r>
          </w:p>
        </w:tc>
        <w:tc>
          <w:tcPr>
            <w:tcW w:w="7655" w:type="dxa"/>
            <w:vAlign w:val="center"/>
          </w:tcPr>
          <w:p w14:paraId="66045B86" w14:textId="0B799C2E" w:rsidR="00BB4EA9" w:rsidRPr="00F02540" w:rsidRDefault="00BB4EA9" w:rsidP="00BB4EA9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1AE6F6BB" w14:textId="77777777" w:rsidTr="00BB4EA9">
        <w:tc>
          <w:tcPr>
            <w:tcW w:w="1828" w:type="dxa"/>
            <w:vAlign w:val="center"/>
          </w:tcPr>
          <w:p w14:paraId="149768D8" w14:textId="5D6C6A74" w:rsidR="00BB4EA9" w:rsidRPr="00570143" w:rsidRDefault="002B1724" w:rsidP="00BB4EA9">
            <w:pPr>
              <w:spacing w:before="40" w:after="40" w:line="240" w:lineRule="auto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Anschrift</w:t>
            </w:r>
          </w:p>
        </w:tc>
        <w:tc>
          <w:tcPr>
            <w:tcW w:w="7655" w:type="dxa"/>
            <w:vAlign w:val="center"/>
          </w:tcPr>
          <w:p w14:paraId="67CC124D" w14:textId="53693D84" w:rsidR="00BB4EA9" w:rsidRPr="00F02540" w:rsidRDefault="00BB4EA9" w:rsidP="00BB4EA9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475A1D5D" w14:textId="77777777" w:rsidTr="00BB4EA9">
        <w:tc>
          <w:tcPr>
            <w:tcW w:w="1828" w:type="dxa"/>
            <w:vAlign w:val="center"/>
          </w:tcPr>
          <w:p w14:paraId="659A91CC" w14:textId="5A71424C" w:rsidR="00BB4EA9" w:rsidRPr="00570143" w:rsidRDefault="00BB4EA9" w:rsidP="00BB4EA9">
            <w:pPr>
              <w:spacing w:before="40" w:after="40" w:line="240" w:lineRule="auto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 w:rsidRPr="00570143">
              <w:rPr>
                <w:rFonts w:ascii="DB Neo Office" w:hAnsi="DB Neo Office"/>
                <w:b/>
                <w:bCs/>
                <w:sz w:val="20"/>
                <w:szCs w:val="20"/>
              </w:rPr>
              <w:t>Ansprechpartner</w:t>
            </w:r>
          </w:p>
        </w:tc>
        <w:tc>
          <w:tcPr>
            <w:tcW w:w="7655" w:type="dxa"/>
            <w:vAlign w:val="center"/>
          </w:tcPr>
          <w:p w14:paraId="64485E64" w14:textId="0769E2A0" w:rsidR="00BB4EA9" w:rsidRPr="00F02540" w:rsidRDefault="00BB4EA9" w:rsidP="00BB4EA9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11631529" w14:textId="77777777" w:rsidTr="00BB4EA9">
        <w:tc>
          <w:tcPr>
            <w:tcW w:w="1828" w:type="dxa"/>
            <w:vAlign w:val="center"/>
          </w:tcPr>
          <w:p w14:paraId="18B42E6F" w14:textId="2A53033B" w:rsidR="00BB4EA9" w:rsidRPr="00570143" w:rsidRDefault="00BB4EA9" w:rsidP="00BB4EA9">
            <w:pPr>
              <w:spacing w:before="40" w:after="40" w:line="240" w:lineRule="auto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Telefon</w:t>
            </w:r>
          </w:p>
        </w:tc>
        <w:tc>
          <w:tcPr>
            <w:tcW w:w="7655" w:type="dxa"/>
            <w:vAlign w:val="center"/>
          </w:tcPr>
          <w:p w14:paraId="536629EC" w14:textId="0427B64C" w:rsidR="00BB4EA9" w:rsidRPr="00F02540" w:rsidRDefault="00BB4EA9" w:rsidP="00BB4EA9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15114461" w14:textId="77777777" w:rsidTr="00BB4EA9">
        <w:tc>
          <w:tcPr>
            <w:tcW w:w="1828" w:type="dxa"/>
            <w:vAlign w:val="center"/>
          </w:tcPr>
          <w:p w14:paraId="3C8EAEEC" w14:textId="343E9F72" w:rsidR="00BB4EA9" w:rsidRPr="00570143" w:rsidRDefault="00BB4EA9" w:rsidP="00BB4EA9">
            <w:pPr>
              <w:spacing w:before="40" w:after="40" w:line="240" w:lineRule="auto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 w:rsidRPr="00570143">
              <w:rPr>
                <w:rFonts w:ascii="DB Neo Office" w:hAnsi="DB Neo Office"/>
                <w:b/>
                <w:bCs/>
                <w:sz w:val="20"/>
                <w:szCs w:val="20"/>
              </w:rPr>
              <w:t>E-Mail-Adresse</w:t>
            </w:r>
          </w:p>
        </w:tc>
        <w:tc>
          <w:tcPr>
            <w:tcW w:w="7655" w:type="dxa"/>
            <w:vAlign w:val="center"/>
          </w:tcPr>
          <w:p w14:paraId="20CDDFD9" w14:textId="02892E7F" w:rsidR="00BB4EA9" w:rsidRPr="00F02540" w:rsidRDefault="00BB4EA9" w:rsidP="00BB4EA9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1FDBD3A4" w14:textId="77777777" w:rsidTr="00BB4EA9">
        <w:tc>
          <w:tcPr>
            <w:tcW w:w="1828" w:type="dxa"/>
            <w:vAlign w:val="center"/>
          </w:tcPr>
          <w:p w14:paraId="2686CA94" w14:textId="40C513C1" w:rsidR="00BB4EA9" w:rsidRPr="00570143" w:rsidRDefault="00BB4EA9" w:rsidP="00BB4EA9">
            <w:pPr>
              <w:spacing w:before="40" w:after="40" w:line="240" w:lineRule="auto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 w:rsidRPr="00570143">
              <w:rPr>
                <w:rFonts w:ascii="DB Neo Office" w:hAnsi="DB Neo Office"/>
                <w:b/>
                <w:bCs/>
                <w:sz w:val="20"/>
                <w:szCs w:val="20"/>
              </w:rPr>
              <w:t>Fahrplanperiode</w:t>
            </w:r>
          </w:p>
        </w:tc>
        <w:tc>
          <w:tcPr>
            <w:tcW w:w="7655" w:type="dxa"/>
            <w:vAlign w:val="center"/>
          </w:tcPr>
          <w:p w14:paraId="1C165587" w14:textId="63C96A0B" w:rsidR="00BB4EA9" w:rsidRPr="00F02540" w:rsidRDefault="00BB4EA9" w:rsidP="00BB4EA9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</w:tbl>
    <w:p w14:paraId="40C545ED" w14:textId="0F01BCA7" w:rsidR="00C37605" w:rsidRDefault="00C37605" w:rsidP="00E44535">
      <w:pPr>
        <w:rPr>
          <w:rFonts w:ascii="DB Neo Office" w:hAnsi="DB Neo Office"/>
          <w:b/>
          <w:bCs/>
        </w:rPr>
      </w:pPr>
    </w:p>
    <w:p w14:paraId="4F175AA6" w14:textId="2AECBAE2" w:rsidR="00F02540" w:rsidRDefault="00D75FDA" w:rsidP="00E11AC7">
      <w:pPr>
        <w:spacing w:after="120" w:line="240" w:lineRule="auto"/>
        <w:rPr>
          <w:rFonts w:ascii="DB Neo Office" w:hAnsi="DB Neo Office"/>
          <w:b/>
          <w:bCs/>
        </w:rPr>
      </w:pPr>
      <w:r>
        <w:rPr>
          <w:rFonts w:ascii="DB Neo Office" w:hAnsi="DB Neo Office"/>
          <w:b/>
          <w:bCs/>
        </w:rPr>
        <w:t>Anmeldung von Abstellgleisen und Zusatzeinrichtungen</w:t>
      </w:r>
    </w:p>
    <w:tbl>
      <w:tblPr>
        <w:tblW w:w="1515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1"/>
        <w:gridCol w:w="1694"/>
        <w:gridCol w:w="2409"/>
        <w:gridCol w:w="999"/>
        <w:gridCol w:w="976"/>
        <w:gridCol w:w="1670"/>
        <w:gridCol w:w="1622"/>
        <w:gridCol w:w="5072"/>
      </w:tblGrid>
      <w:tr w:rsidR="00A72E60" w:rsidRPr="00F02540" w14:paraId="3C2130C2" w14:textId="1DB780BC" w:rsidTr="00A72E60">
        <w:tc>
          <w:tcPr>
            <w:tcW w:w="711" w:type="dxa"/>
            <w:vAlign w:val="center"/>
          </w:tcPr>
          <w:p w14:paraId="106F72E0" w14:textId="6913C0F0" w:rsidR="00A72E60" w:rsidRPr="00F02540" w:rsidRDefault="00A72E60" w:rsidP="006746ED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Gleis</w:t>
            </w:r>
          </w:p>
        </w:tc>
        <w:tc>
          <w:tcPr>
            <w:tcW w:w="1694" w:type="dxa"/>
            <w:vAlign w:val="center"/>
          </w:tcPr>
          <w:p w14:paraId="1E96B11A" w14:textId="664D57F3" w:rsidR="00A72E60" w:rsidRPr="00F02540" w:rsidRDefault="00A72E60" w:rsidP="006746ED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Fahrplanperiode</w:t>
            </w:r>
          </w:p>
        </w:tc>
        <w:tc>
          <w:tcPr>
            <w:tcW w:w="2409" w:type="dxa"/>
            <w:vAlign w:val="center"/>
          </w:tcPr>
          <w:p w14:paraId="5FBBDAAE" w14:textId="72CAB9F8" w:rsidR="00A72E60" w:rsidRPr="00F02540" w:rsidRDefault="00A72E60" w:rsidP="00A72E60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oder von - bis</w:t>
            </w:r>
          </w:p>
        </w:tc>
        <w:tc>
          <w:tcPr>
            <w:tcW w:w="999" w:type="dxa"/>
            <w:vAlign w:val="center"/>
          </w:tcPr>
          <w:p w14:paraId="5D7B8F21" w14:textId="31AD0022" w:rsidR="00A72E60" w:rsidRDefault="00A72E60" w:rsidP="00A72E60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Ankunft</w:t>
            </w:r>
          </w:p>
        </w:tc>
        <w:tc>
          <w:tcPr>
            <w:tcW w:w="976" w:type="dxa"/>
            <w:vAlign w:val="center"/>
          </w:tcPr>
          <w:p w14:paraId="063411E9" w14:textId="172EBB94" w:rsidR="00A72E60" w:rsidRDefault="00A72E60" w:rsidP="00A72E60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Abfahrt</w:t>
            </w:r>
          </w:p>
        </w:tc>
        <w:tc>
          <w:tcPr>
            <w:tcW w:w="1670" w:type="dxa"/>
            <w:vAlign w:val="center"/>
          </w:tcPr>
          <w:p w14:paraId="1614EEFE" w14:textId="6F86172D" w:rsidR="00A72E60" w:rsidRPr="00F02540" w:rsidRDefault="00A72E60" w:rsidP="006746ED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Nutzungsgrund</w:t>
            </w:r>
          </w:p>
        </w:tc>
        <w:tc>
          <w:tcPr>
            <w:tcW w:w="1622" w:type="dxa"/>
            <w:vAlign w:val="center"/>
          </w:tcPr>
          <w:p w14:paraId="759E9089" w14:textId="1393AEFC" w:rsidR="00A72E60" w:rsidRDefault="00A72E60" w:rsidP="00A72E60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Nutzungslänge</w:t>
            </w:r>
          </w:p>
        </w:tc>
        <w:tc>
          <w:tcPr>
            <w:tcW w:w="5072" w:type="dxa"/>
          </w:tcPr>
          <w:p w14:paraId="23D27FD8" w14:textId="56C24359" w:rsidR="00A72E60" w:rsidRDefault="00A72E60" w:rsidP="006746ED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Zusatzeinrichtungen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br/>
              <w:t>(Elektrant 230V/400V, EZVA, Druckluft)</w:t>
            </w:r>
          </w:p>
        </w:tc>
      </w:tr>
      <w:tr w:rsidR="00BB4EA9" w:rsidRPr="00F02540" w14:paraId="7F180EFA" w14:textId="1FE3E141" w:rsidTr="00BB4EA9">
        <w:tc>
          <w:tcPr>
            <w:tcW w:w="711" w:type="dxa"/>
            <w:vAlign w:val="center"/>
          </w:tcPr>
          <w:p w14:paraId="38CC01BF" w14:textId="656689C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94" w:type="dxa"/>
            <w:vAlign w:val="center"/>
          </w:tcPr>
          <w:p w14:paraId="056BC406" w14:textId="5F56C7F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115D4A4E" w14:textId="6AF729A2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2C9AB62F" w14:textId="27C4421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76" w:type="dxa"/>
            <w:vAlign w:val="center"/>
          </w:tcPr>
          <w:p w14:paraId="367B6661" w14:textId="4A2D1E5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70" w:type="dxa"/>
            <w:vAlign w:val="center"/>
          </w:tcPr>
          <w:p w14:paraId="124BC02C" w14:textId="64244B9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3572F0A3" w14:textId="4FD4BB2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5072" w:type="dxa"/>
            <w:vAlign w:val="center"/>
          </w:tcPr>
          <w:p w14:paraId="04453B48" w14:textId="51B4541F" w:rsidR="00BB4EA9" w:rsidRPr="00F02540" w:rsidRDefault="00BB4EA9" w:rsidP="00BB4EA9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3D4FD20E" w14:textId="4CF53DD0" w:rsidTr="00BB4EA9">
        <w:tc>
          <w:tcPr>
            <w:tcW w:w="711" w:type="dxa"/>
            <w:vAlign w:val="center"/>
          </w:tcPr>
          <w:p w14:paraId="7A231B75" w14:textId="29C0A46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94" w:type="dxa"/>
            <w:vAlign w:val="center"/>
          </w:tcPr>
          <w:p w14:paraId="2FE13E4F" w14:textId="1F42D85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6E7A60CA" w14:textId="270526E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1A755492" w14:textId="2F28E27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76" w:type="dxa"/>
            <w:vAlign w:val="center"/>
          </w:tcPr>
          <w:p w14:paraId="5C078C20" w14:textId="3FF281C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70" w:type="dxa"/>
            <w:vAlign w:val="center"/>
          </w:tcPr>
          <w:p w14:paraId="6F201844" w14:textId="5F74193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5B87DBFA" w14:textId="2F1CA6B4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5072" w:type="dxa"/>
            <w:vAlign w:val="center"/>
          </w:tcPr>
          <w:p w14:paraId="77512149" w14:textId="0E0C0880" w:rsidR="00BB4EA9" w:rsidRPr="00F02540" w:rsidRDefault="00BB4EA9" w:rsidP="00BB4EA9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507CEC0F" w14:textId="68C0A812" w:rsidTr="00BB4EA9">
        <w:tc>
          <w:tcPr>
            <w:tcW w:w="711" w:type="dxa"/>
            <w:vAlign w:val="center"/>
          </w:tcPr>
          <w:p w14:paraId="63BF4A1E" w14:textId="5E6F1E9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94" w:type="dxa"/>
            <w:vAlign w:val="center"/>
          </w:tcPr>
          <w:p w14:paraId="3C8B4E12" w14:textId="6272CB5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6EAF4D19" w14:textId="0BB18FD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52FC8E1F" w14:textId="4E85F01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76" w:type="dxa"/>
            <w:vAlign w:val="center"/>
          </w:tcPr>
          <w:p w14:paraId="723CCD8F" w14:textId="55692DF1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70" w:type="dxa"/>
            <w:vAlign w:val="center"/>
          </w:tcPr>
          <w:p w14:paraId="473ED4F7" w14:textId="03F7885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4CA3080F" w14:textId="79341191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5072" w:type="dxa"/>
            <w:vAlign w:val="center"/>
          </w:tcPr>
          <w:p w14:paraId="41FCB1FA" w14:textId="7EAEC4CD" w:rsidR="00BB4EA9" w:rsidRPr="00F02540" w:rsidRDefault="00BB4EA9" w:rsidP="00BB4EA9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11C89813" w14:textId="62BAA996" w:rsidTr="00BB4EA9">
        <w:tc>
          <w:tcPr>
            <w:tcW w:w="711" w:type="dxa"/>
            <w:vAlign w:val="center"/>
          </w:tcPr>
          <w:p w14:paraId="2EDA5B33" w14:textId="67F467C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94" w:type="dxa"/>
            <w:vAlign w:val="center"/>
          </w:tcPr>
          <w:p w14:paraId="09E98FD8" w14:textId="68EE950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21F6677B" w14:textId="35E7AF2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3F54FE16" w14:textId="03576C0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76" w:type="dxa"/>
            <w:vAlign w:val="center"/>
          </w:tcPr>
          <w:p w14:paraId="099D4D2C" w14:textId="3F146C6A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70" w:type="dxa"/>
            <w:vAlign w:val="center"/>
          </w:tcPr>
          <w:p w14:paraId="603FFC8D" w14:textId="4A36C1D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48DD64AA" w14:textId="5D92E12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5072" w:type="dxa"/>
            <w:vAlign w:val="center"/>
          </w:tcPr>
          <w:p w14:paraId="2E08C7A5" w14:textId="11C0F66B" w:rsidR="00BB4EA9" w:rsidRPr="00F02540" w:rsidRDefault="00BB4EA9" w:rsidP="00BB4EA9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246682DF" w14:textId="77777777" w:rsidTr="00BB4EA9">
        <w:tc>
          <w:tcPr>
            <w:tcW w:w="711" w:type="dxa"/>
            <w:vAlign w:val="center"/>
          </w:tcPr>
          <w:p w14:paraId="03861C09" w14:textId="263E4BF5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94" w:type="dxa"/>
            <w:vAlign w:val="center"/>
          </w:tcPr>
          <w:p w14:paraId="4AEE27BC" w14:textId="23D7122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2D77466B" w14:textId="14373DA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3A72BDEE" w14:textId="4BD9318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76" w:type="dxa"/>
            <w:vAlign w:val="center"/>
          </w:tcPr>
          <w:p w14:paraId="49E62F9F" w14:textId="0D8FEDA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70" w:type="dxa"/>
            <w:vAlign w:val="center"/>
          </w:tcPr>
          <w:p w14:paraId="53D538A8" w14:textId="31B6D9C1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693889A0" w14:textId="66D3C01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5072" w:type="dxa"/>
            <w:vAlign w:val="center"/>
          </w:tcPr>
          <w:p w14:paraId="35EB714E" w14:textId="32BA29C8" w:rsidR="00BB4EA9" w:rsidRPr="00F02540" w:rsidRDefault="00BB4EA9" w:rsidP="00BB4EA9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40130D9D" w14:textId="77777777" w:rsidTr="00BB4EA9">
        <w:tc>
          <w:tcPr>
            <w:tcW w:w="711" w:type="dxa"/>
            <w:vAlign w:val="center"/>
          </w:tcPr>
          <w:p w14:paraId="3015F1C9" w14:textId="3EF4C9D9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94" w:type="dxa"/>
            <w:vAlign w:val="center"/>
          </w:tcPr>
          <w:p w14:paraId="54E96916" w14:textId="0CDFD38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19714C42" w14:textId="26457C1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181EB044" w14:textId="664EA73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76" w:type="dxa"/>
            <w:vAlign w:val="center"/>
          </w:tcPr>
          <w:p w14:paraId="470EE135" w14:textId="659C327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70" w:type="dxa"/>
            <w:vAlign w:val="center"/>
          </w:tcPr>
          <w:p w14:paraId="2A873C98" w14:textId="4ECC7EA1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4BF1417A" w14:textId="647E5F3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5072" w:type="dxa"/>
            <w:vAlign w:val="center"/>
          </w:tcPr>
          <w:p w14:paraId="212C6B09" w14:textId="2AE1BF5D" w:rsidR="00BB4EA9" w:rsidRPr="00F02540" w:rsidRDefault="00BB4EA9" w:rsidP="00BB4EA9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3A77B96C" w14:textId="77777777" w:rsidTr="00BB4EA9">
        <w:tc>
          <w:tcPr>
            <w:tcW w:w="711" w:type="dxa"/>
            <w:vAlign w:val="center"/>
          </w:tcPr>
          <w:p w14:paraId="4C1863A8" w14:textId="4FF06D7C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94" w:type="dxa"/>
            <w:vAlign w:val="center"/>
          </w:tcPr>
          <w:p w14:paraId="5EB41014" w14:textId="01C3DEA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3CD9A642" w14:textId="52B5AC2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22C8AAAD" w14:textId="7272D82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76" w:type="dxa"/>
            <w:vAlign w:val="center"/>
          </w:tcPr>
          <w:p w14:paraId="610F8E30" w14:textId="344A1964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70" w:type="dxa"/>
            <w:vAlign w:val="center"/>
          </w:tcPr>
          <w:p w14:paraId="04CC0766" w14:textId="1622C53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3C8446D9" w14:textId="5F18C2A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5072" w:type="dxa"/>
            <w:vAlign w:val="center"/>
          </w:tcPr>
          <w:p w14:paraId="22448A3B" w14:textId="3177273B" w:rsidR="00BB4EA9" w:rsidRPr="00F02540" w:rsidRDefault="00BB4EA9" w:rsidP="00BB4EA9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7E595802" w14:textId="77777777" w:rsidTr="00BB4EA9">
        <w:tc>
          <w:tcPr>
            <w:tcW w:w="711" w:type="dxa"/>
            <w:vAlign w:val="center"/>
          </w:tcPr>
          <w:p w14:paraId="699694CB" w14:textId="55A51E37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94" w:type="dxa"/>
            <w:vAlign w:val="center"/>
          </w:tcPr>
          <w:p w14:paraId="50D711AD" w14:textId="524288D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65CE0332" w14:textId="1E9A70C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40E0C351" w14:textId="3ADA4554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76" w:type="dxa"/>
            <w:vAlign w:val="center"/>
          </w:tcPr>
          <w:p w14:paraId="57BE289A" w14:textId="19BCD05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70" w:type="dxa"/>
            <w:vAlign w:val="center"/>
          </w:tcPr>
          <w:p w14:paraId="2B5D7DD7" w14:textId="4EF3FFC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2BAE719E" w14:textId="53EFBD6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5072" w:type="dxa"/>
            <w:vAlign w:val="center"/>
          </w:tcPr>
          <w:p w14:paraId="3CB1716E" w14:textId="4328D11C" w:rsidR="00BB4EA9" w:rsidRPr="00F02540" w:rsidRDefault="00BB4EA9" w:rsidP="00BB4EA9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40CF349D" w14:textId="77777777" w:rsidTr="00BB4EA9">
        <w:tc>
          <w:tcPr>
            <w:tcW w:w="711" w:type="dxa"/>
            <w:vAlign w:val="center"/>
          </w:tcPr>
          <w:p w14:paraId="24EAD6C3" w14:textId="3A84FA99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94" w:type="dxa"/>
            <w:vAlign w:val="center"/>
          </w:tcPr>
          <w:p w14:paraId="603DCC2E" w14:textId="5D893CF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3DCEFCA5" w14:textId="25E5012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60036398" w14:textId="62A26B2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76" w:type="dxa"/>
            <w:vAlign w:val="center"/>
          </w:tcPr>
          <w:p w14:paraId="1367509F" w14:textId="7B91909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70" w:type="dxa"/>
            <w:vAlign w:val="center"/>
          </w:tcPr>
          <w:p w14:paraId="48BF0A0D" w14:textId="01A875B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50789C20" w14:textId="2F412E1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5072" w:type="dxa"/>
            <w:vAlign w:val="center"/>
          </w:tcPr>
          <w:p w14:paraId="63F172D5" w14:textId="0FEAEE60" w:rsidR="00BB4EA9" w:rsidRPr="00F02540" w:rsidRDefault="00BB4EA9" w:rsidP="00BB4EA9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79801527" w14:textId="77777777" w:rsidTr="00BB4EA9">
        <w:tc>
          <w:tcPr>
            <w:tcW w:w="711" w:type="dxa"/>
            <w:vAlign w:val="center"/>
          </w:tcPr>
          <w:p w14:paraId="2EF69BC4" w14:textId="1A8E9886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94" w:type="dxa"/>
            <w:vAlign w:val="center"/>
          </w:tcPr>
          <w:p w14:paraId="45C28831" w14:textId="74F570F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52EF9F69" w14:textId="5D6AB30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4DC3504B" w14:textId="0BF67804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76" w:type="dxa"/>
            <w:vAlign w:val="center"/>
          </w:tcPr>
          <w:p w14:paraId="58EC1C38" w14:textId="1A64DBC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70" w:type="dxa"/>
            <w:vAlign w:val="center"/>
          </w:tcPr>
          <w:p w14:paraId="75037B6A" w14:textId="36B8FA6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21A28101" w14:textId="7292323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5072" w:type="dxa"/>
            <w:vAlign w:val="center"/>
          </w:tcPr>
          <w:p w14:paraId="723BC1A0" w14:textId="42C78C20" w:rsidR="00BB4EA9" w:rsidRPr="00F02540" w:rsidRDefault="00BB4EA9" w:rsidP="00BB4EA9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03B112A8" w14:textId="77777777" w:rsidTr="00BB4EA9">
        <w:tc>
          <w:tcPr>
            <w:tcW w:w="711" w:type="dxa"/>
            <w:vAlign w:val="center"/>
          </w:tcPr>
          <w:p w14:paraId="35A3BECB" w14:textId="6B7E1775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94" w:type="dxa"/>
            <w:vAlign w:val="center"/>
          </w:tcPr>
          <w:p w14:paraId="65DB44C4" w14:textId="06FB1F94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27E9F6EF" w14:textId="6162D64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55B2FF99" w14:textId="0966DCB1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76" w:type="dxa"/>
            <w:vAlign w:val="center"/>
          </w:tcPr>
          <w:p w14:paraId="4F046314" w14:textId="2A5042E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70" w:type="dxa"/>
            <w:vAlign w:val="center"/>
          </w:tcPr>
          <w:p w14:paraId="7659CF94" w14:textId="716BCE4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6E7D4E62" w14:textId="6D9D96F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5072" w:type="dxa"/>
            <w:vAlign w:val="center"/>
          </w:tcPr>
          <w:p w14:paraId="5834FBEA" w14:textId="7C578AC0" w:rsidR="00BB4EA9" w:rsidRPr="00F02540" w:rsidRDefault="00BB4EA9" w:rsidP="00BB4EA9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</w:tbl>
    <w:p w14:paraId="0C519E62" w14:textId="4F247D70" w:rsidR="00433CA0" w:rsidRDefault="00433CA0" w:rsidP="00433CA0">
      <w:pPr>
        <w:spacing w:after="120" w:line="240" w:lineRule="auto"/>
        <w:rPr>
          <w:rFonts w:ascii="DB Neo Office" w:hAnsi="DB Neo Office"/>
          <w:b/>
          <w:bCs/>
        </w:rPr>
      </w:pPr>
    </w:p>
    <w:p w14:paraId="6600E042" w14:textId="4896A77D" w:rsidR="00433CA0" w:rsidRDefault="00433CA0" w:rsidP="00433CA0">
      <w:pPr>
        <w:spacing w:after="120" w:line="240" w:lineRule="auto"/>
        <w:jc w:val="both"/>
        <w:rPr>
          <w:rFonts w:ascii="DB Neo Office" w:hAnsi="DB Neo Office"/>
          <w:b/>
          <w:bCs/>
        </w:rPr>
      </w:pPr>
      <w:r>
        <w:rPr>
          <w:rFonts w:ascii="DB Neo Office" w:hAnsi="DB Neo Office"/>
          <w:b/>
          <w:bCs/>
        </w:rPr>
        <w:lastRenderedPageBreak/>
        <w:t>Anmeldung für die Nutzung der Tankstelle</w:t>
      </w:r>
    </w:p>
    <w:tbl>
      <w:tblPr>
        <w:tblW w:w="1525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1"/>
        <w:gridCol w:w="1694"/>
        <w:gridCol w:w="998"/>
        <w:gridCol w:w="999"/>
        <w:gridCol w:w="998"/>
        <w:gridCol w:w="998"/>
        <w:gridCol w:w="998"/>
        <w:gridCol w:w="998"/>
        <w:gridCol w:w="998"/>
        <w:gridCol w:w="998"/>
        <w:gridCol w:w="1622"/>
        <w:gridCol w:w="1622"/>
        <w:gridCol w:w="1622"/>
      </w:tblGrid>
      <w:tr w:rsidR="00021020" w:rsidRPr="00F02540" w14:paraId="1846E07E" w14:textId="77777777" w:rsidTr="00021020">
        <w:tc>
          <w:tcPr>
            <w:tcW w:w="711" w:type="dxa"/>
            <w:vAlign w:val="center"/>
          </w:tcPr>
          <w:p w14:paraId="0683ACE4" w14:textId="77777777" w:rsidR="00021020" w:rsidRPr="00F02540" w:rsidRDefault="00021020" w:rsidP="00021020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Gleis</w:t>
            </w:r>
          </w:p>
        </w:tc>
        <w:tc>
          <w:tcPr>
            <w:tcW w:w="1694" w:type="dxa"/>
          </w:tcPr>
          <w:p w14:paraId="1B74BCCC" w14:textId="2E9BAEE5" w:rsidR="00021020" w:rsidRDefault="00021020" w:rsidP="00021020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Wochentag</w:t>
            </w:r>
          </w:p>
        </w:tc>
        <w:tc>
          <w:tcPr>
            <w:tcW w:w="998" w:type="dxa"/>
            <w:vAlign w:val="center"/>
          </w:tcPr>
          <w:p w14:paraId="1599C938" w14:textId="22F2A3C0" w:rsidR="00021020" w:rsidRPr="00F02540" w:rsidRDefault="00021020" w:rsidP="00021020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von</w:t>
            </w:r>
          </w:p>
        </w:tc>
        <w:tc>
          <w:tcPr>
            <w:tcW w:w="999" w:type="dxa"/>
            <w:vAlign w:val="center"/>
          </w:tcPr>
          <w:p w14:paraId="47C9340C" w14:textId="04DA356B" w:rsidR="00021020" w:rsidRDefault="00021020" w:rsidP="00021020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bis</w:t>
            </w:r>
          </w:p>
        </w:tc>
        <w:tc>
          <w:tcPr>
            <w:tcW w:w="998" w:type="dxa"/>
            <w:vAlign w:val="center"/>
          </w:tcPr>
          <w:p w14:paraId="1FD94611" w14:textId="1B653E57" w:rsidR="00021020" w:rsidRDefault="00021020" w:rsidP="00021020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von</w:t>
            </w:r>
          </w:p>
        </w:tc>
        <w:tc>
          <w:tcPr>
            <w:tcW w:w="998" w:type="dxa"/>
            <w:vAlign w:val="center"/>
          </w:tcPr>
          <w:p w14:paraId="62F38B2D" w14:textId="1615434F" w:rsidR="00021020" w:rsidRDefault="00021020" w:rsidP="00021020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bis</w:t>
            </w:r>
          </w:p>
        </w:tc>
        <w:tc>
          <w:tcPr>
            <w:tcW w:w="998" w:type="dxa"/>
            <w:vAlign w:val="center"/>
          </w:tcPr>
          <w:p w14:paraId="0C384978" w14:textId="09618E7D" w:rsidR="00021020" w:rsidRDefault="00021020" w:rsidP="00021020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von</w:t>
            </w:r>
          </w:p>
        </w:tc>
        <w:tc>
          <w:tcPr>
            <w:tcW w:w="998" w:type="dxa"/>
            <w:vAlign w:val="center"/>
          </w:tcPr>
          <w:p w14:paraId="666734D1" w14:textId="7EA414C4" w:rsidR="00021020" w:rsidRDefault="00021020" w:rsidP="00021020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bis</w:t>
            </w:r>
          </w:p>
        </w:tc>
        <w:tc>
          <w:tcPr>
            <w:tcW w:w="998" w:type="dxa"/>
            <w:vAlign w:val="center"/>
          </w:tcPr>
          <w:p w14:paraId="19463371" w14:textId="729D5AD8" w:rsidR="00021020" w:rsidRDefault="00021020" w:rsidP="00021020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von</w:t>
            </w:r>
          </w:p>
        </w:tc>
        <w:tc>
          <w:tcPr>
            <w:tcW w:w="998" w:type="dxa"/>
            <w:vAlign w:val="center"/>
          </w:tcPr>
          <w:p w14:paraId="35302D6C" w14:textId="19B2FA58" w:rsidR="00021020" w:rsidRDefault="00021020" w:rsidP="00021020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bis</w:t>
            </w:r>
          </w:p>
        </w:tc>
        <w:tc>
          <w:tcPr>
            <w:tcW w:w="1622" w:type="dxa"/>
          </w:tcPr>
          <w:p w14:paraId="47129C41" w14:textId="47155AB9" w:rsidR="00021020" w:rsidRDefault="00021020" w:rsidP="00021020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Dieselkraftstoff</w:t>
            </w:r>
          </w:p>
        </w:tc>
        <w:tc>
          <w:tcPr>
            <w:tcW w:w="1622" w:type="dxa"/>
          </w:tcPr>
          <w:p w14:paraId="54AAF29B" w14:textId="7B306B2C" w:rsidR="00021020" w:rsidRDefault="00021020" w:rsidP="00021020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Ad Blue</w:t>
            </w:r>
          </w:p>
        </w:tc>
        <w:tc>
          <w:tcPr>
            <w:tcW w:w="1622" w:type="dxa"/>
            <w:vAlign w:val="center"/>
          </w:tcPr>
          <w:p w14:paraId="731DFA8E" w14:textId="689FC73A" w:rsidR="00021020" w:rsidRDefault="00021020" w:rsidP="00021020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Nutzungslänge</w:t>
            </w:r>
          </w:p>
        </w:tc>
      </w:tr>
      <w:tr w:rsidR="00BB4EA9" w:rsidRPr="00F02540" w14:paraId="46087405" w14:textId="77777777" w:rsidTr="00BF3BAF">
        <w:tc>
          <w:tcPr>
            <w:tcW w:w="711" w:type="dxa"/>
            <w:vAlign w:val="center"/>
          </w:tcPr>
          <w:p w14:paraId="721F0881" w14:textId="783E720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11</w:t>
            </w:r>
          </w:p>
        </w:tc>
        <w:tc>
          <w:tcPr>
            <w:tcW w:w="1694" w:type="dxa"/>
          </w:tcPr>
          <w:p w14:paraId="09C1E417" w14:textId="520EC92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Montag</w:t>
            </w:r>
          </w:p>
        </w:tc>
        <w:tc>
          <w:tcPr>
            <w:tcW w:w="998" w:type="dxa"/>
            <w:vAlign w:val="center"/>
          </w:tcPr>
          <w:p w14:paraId="3AA3AA1A" w14:textId="38DCEE29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33C169D5" w14:textId="5D95210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F62B495" w14:textId="324311B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494EEB9" w14:textId="33645444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E11793C" w14:textId="3B00DFD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F64BE7A" w14:textId="490B0CF1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2674619" w14:textId="58D6F0C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2EF9221F" w14:textId="55CCFA8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7275B763" w14:textId="3679777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1"/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  <w:bookmarkEnd w:id="1"/>
          </w:p>
        </w:tc>
        <w:tc>
          <w:tcPr>
            <w:tcW w:w="1622" w:type="dxa"/>
            <w:vAlign w:val="center"/>
          </w:tcPr>
          <w:p w14:paraId="701FE73E" w14:textId="578C861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78D2BA8F" w14:textId="6BD6A82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3AA3F9CA" w14:textId="77777777" w:rsidTr="00BF3BAF">
        <w:tc>
          <w:tcPr>
            <w:tcW w:w="711" w:type="dxa"/>
            <w:vAlign w:val="center"/>
          </w:tcPr>
          <w:p w14:paraId="4D57C7C5" w14:textId="297159BA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11</w:t>
            </w:r>
          </w:p>
        </w:tc>
        <w:tc>
          <w:tcPr>
            <w:tcW w:w="1694" w:type="dxa"/>
          </w:tcPr>
          <w:p w14:paraId="231CED80" w14:textId="571AC61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Dienstag</w:t>
            </w:r>
          </w:p>
        </w:tc>
        <w:tc>
          <w:tcPr>
            <w:tcW w:w="998" w:type="dxa"/>
            <w:vAlign w:val="center"/>
          </w:tcPr>
          <w:p w14:paraId="46375505" w14:textId="0EA9677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53C57B41" w14:textId="3D21128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2A539F1" w14:textId="520A624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3FC9A8B" w14:textId="2B017CD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915F41C" w14:textId="2B98F3D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A429677" w14:textId="47FC4B3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4FD4C52" w14:textId="48E0311A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4658C88" w14:textId="33B520D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02C6FF18" w14:textId="6FBA23F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483B1A6B" w14:textId="6407F71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53B66281" w14:textId="24FDDF1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67611315" w14:textId="77777777" w:rsidTr="00BF3BAF">
        <w:tc>
          <w:tcPr>
            <w:tcW w:w="711" w:type="dxa"/>
            <w:vAlign w:val="center"/>
          </w:tcPr>
          <w:p w14:paraId="3FB283E3" w14:textId="1EEFFEE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11</w:t>
            </w:r>
          </w:p>
        </w:tc>
        <w:tc>
          <w:tcPr>
            <w:tcW w:w="1694" w:type="dxa"/>
          </w:tcPr>
          <w:p w14:paraId="46554BB3" w14:textId="3265FB4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Mittwoch</w:t>
            </w:r>
          </w:p>
        </w:tc>
        <w:tc>
          <w:tcPr>
            <w:tcW w:w="998" w:type="dxa"/>
            <w:vAlign w:val="center"/>
          </w:tcPr>
          <w:p w14:paraId="7C09D676" w14:textId="13F358D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20755C83" w14:textId="38D006E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242A893" w14:textId="736939B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E90180B" w14:textId="731FDAB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B385551" w14:textId="25CFF8D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B2DFCB0" w14:textId="34DEA31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BA1C67C" w14:textId="5BC8835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8485ADC" w14:textId="46B95FE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105480EE" w14:textId="5302F99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2F8D10BE" w14:textId="209FC75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773003EB" w14:textId="3A64908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03CCE76C" w14:textId="77777777" w:rsidTr="00BF3BAF">
        <w:tc>
          <w:tcPr>
            <w:tcW w:w="711" w:type="dxa"/>
            <w:vAlign w:val="center"/>
          </w:tcPr>
          <w:p w14:paraId="1225F2AF" w14:textId="197E3ED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11</w:t>
            </w:r>
          </w:p>
        </w:tc>
        <w:tc>
          <w:tcPr>
            <w:tcW w:w="1694" w:type="dxa"/>
          </w:tcPr>
          <w:p w14:paraId="1D178860" w14:textId="3A9C7D7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Donnerstag</w:t>
            </w:r>
          </w:p>
        </w:tc>
        <w:tc>
          <w:tcPr>
            <w:tcW w:w="998" w:type="dxa"/>
            <w:vAlign w:val="center"/>
          </w:tcPr>
          <w:p w14:paraId="131A8546" w14:textId="79A4C9D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7B778CFE" w14:textId="1FA69C0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6AB86D9" w14:textId="26D858A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77E8470" w14:textId="281578D1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2C9B007" w14:textId="368A399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E72C5F9" w14:textId="5C23C44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3B0C210" w14:textId="36648D9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2F1198AF" w14:textId="50A0D03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1FB59141" w14:textId="342EB85A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787A8C2F" w14:textId="2CAE0F3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775C22E1" w14:textId="3F09921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4AD70F5F" w14:textId="77777777" w:rsidTr="00BF3BAF">
        <w:tc>
          <w:tcPr>
            <w:tcW w:w="711" w:type="dxa"/>
            <w:vAlign w:val="center"/>
          </w:tcPr>
          <w:p w14:paraId="66D6DD5E" w14:textId="3EB7482C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11</w:t>
            </w:r>
          </w:p>
        </w:tc>
        <w:tc>
          <w:tcPr>
            <w:tcW w:w="1694" w:type="dxa"/>
          </w:tcPr>
          <w:p w14:paraId="048BEBF9" w14:textId="26F5BC6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Freitag</w:t>
            </w:r>
          </w:p>
        </w:tc>
        <w:tc>
          <w:tcPr>
            <w:tcW w:w="998" w:type="dxa"/>
            <w:vAlign w:val="center"/>
          </w:tcPr>
          <w:p w14:paraId="3AA1E1EC" w14:textId="41DFEF6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6F64EA88" w14:textId="55BD4C0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768C359" w14:textId="54CEE96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D9CED33" w14:textId="5AC8AC8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20444A2" w14:textId="6FD0BF8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28C9FD01" w14:textId="632ED67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B6CE6AD" w14:textId="4A985E3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BDA79C7" w14:textId="445FFF9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2DF558A6" w14:textId="7F6336F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552DD40D" w14:textId="2C8BACC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216FDF4E" w14:textId="6D3555CA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638C163A" w14:textId="77777777" w:rsidTr="00BF3BAF">
        <w:tc>
          <w:tcPr>
            <w:tcW w:w="711" w:type="dxa"/>
            <w:vAlign w:val="center"/>
          </w:tcPr>
          <w:p w14:paraId="377599B0" w14:textId="18CA5412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11</w:t>
            </w:r>
          </w:p>
        </w:tc>
        <w:tc>
          <w:tcPr>
            <w:tcW w:w="1694" w:type="dxa"/>
          </w:tcPr>
          <w:p w14:paraId="165D8030" w14:textId="04B2069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Sonnabend</w:t>
            </w:r>
          </w:p>
        </w:tc>
        <w:tc>
          <w:tcPr>
            <w:tcW w:w="998" w:type="dxa"/>
            <w:vAlign w:val="center"/>
          </w:tcPr>
          <w:p w14:paraId="4BA102B4" w14:textId="46EF57F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7AF1868F" w14:textId="5A1B8AC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6D17003" w14:textId="20DCADE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3D9D033" w14:textId="5F8FEFF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99F16ED" w14:textId="3651990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73F4BE8" w14:textId="16E5EC1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B3F5271" w14:textId="5262B8E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74AA95E" w14:textId="31DDB74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631E60D4" w14:textId="1C41E0D4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530026C3" w14:textId="0570B77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79571393" w14:textId="32290864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14A1D902" w14:textId="77777777" w:rsidTr="00BF3BAF">
        <w:tc>
          <w:tcPr>
            <w:tcW w:w="711" w:type="dxa"/>
            <w:vAlign w:val="center"/>
          </w:tcPr>
          <w:p w14:paraId="103DAC81" w14:textId="3D025D9B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11</w:t>
            </w:r>
          </w:p>
        </w:tc>
        <w:tc>
          <w:tcPr>
            <w:tcW w:w="1694" w:type="dxa"/>
          </w:tcPr>
          <w:p w14:paraId="73E83427" w14:textId="6D7EF89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Sonntag</w:t>
            </w:r>
          </w:p>
        </w:tc>
        <w:tc>
          <w:tcPr>
            <w:tcW w:w="998" w:type="dxa"/>
            <w:vAlign w:val="center"/>
          </w:tcPr>
          <w:p w14:paraId="53B68AE1" w14:textId="670DB47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1CFAC078" w14:textId="6DA8D2E1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CA2E86B" w14:textId="4D07FAB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208A337F" w14:textId="2FF5BBA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497E4AB" w14:textId="736897DA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22C6438" w14:textId="0DA01BC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B98A9BD" w14:textId="305C186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AB4A162" w14:textId="21CDBE3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44E3280A" w14:textId="265AF92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452924EA" w14:textId="503B5A9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6DA0405D" w14:textId="6B33AE4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090EF3F6" w14:textId="77777777" w:rsidTr="00BF3BAF">
        <w:tc>
          <w:tcPr>
            <w:tcW w:w="711" w:type="dxa"/>
            <w:vAlign w:val="center"/>
          </w:tcPr>
          <w:p w14:paraId="200ECC23" w14:textId="5B398602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12</w:t>
            </w:r>
          </w:p>
        </w:tc>
        <w:tc>
          <w:tcPr>
            <w:tcW w:w="1694" w:type="dxa"/>
          </w:tcPr>
          <w:p w14:paraId="0C6F3A33" w14:textId="69C84B6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Montag</w:t>
            </w:r>
          </w:p>
        </w:tc>
        <w:tc>
          <w:tcPr>
            <w:tcW w:w="998" w:type="dxa"/>
            <w:vAlign w:val="center"/>
          </w:tcPr>
          <w:p w14:paraId="6B6549EE" w14:textId="13D1BD2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27D21D15" w14:textId="00AEFDF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9A8E650" w14:textId="462B089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22E1B19" w14:textId="012D0F9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7AD234B" w14:textId="0E967F2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82FCF4A" w14:textId="52569C2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217BF26D" w14:textId="582056B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2B1010AC" w14:textId="6D073B7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4720B63E" w14:textId="0B15731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22C29E4D" w14:textId="1010726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4FFBB186" w14:textId="38B1E4B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0D7D3E14" w14:textId="77777777" w:rsidTr="00BF3BAF">
        <w:tc>
          <w:tcPr>
            <w:tcW w:w="711" w:type="dxa"/>
            <w:vAlign w:val="center"/>
          </w:tcPr>
          <w:p w14:paraId="1DB1EC73" w14:textId="7831E77A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12</w:t>
            </w:r>
          </w:p>
        </w:tc>
        <w:tc>
          <w:tcPr>
            <w:tcW w:w="1694" w:type="dxa"/>
          </w:tcPr>
          <w:p w14:paraId="3E0A40A0" w14:textId="4402BE9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Dienstag</w:t>
            </w:r>
          </w:p>
        </w:tc>
        <w:tc>
          <w:tcPr>
            <w:tcW w:w="998" w:type="dxa"/>
            <w:vAlign w:val="center"/>
          </w:tcPr>
          <w:p w14:paraId="2A9D3D67" w14:textId="705285A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6D495A94" w14:textId="5451F33A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2F50A4D4" w14:textId="7BF654B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04DD71E" w14:textId="38BB315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313DE90" w14:textId="3E97F56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C4E15F3" w14:textId="5FB23FF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2132B4F7" w14:textId="6BABB8F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1552DCA" w14:textId="49821FB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45EA6353" w14:textId="50EBE62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58B97CD4" w14:textId="6201E82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0C18C68F" w14:textId="1B9FEAF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6AD852B4" w14:textId="77777777" w:rsidTr="00BF3BAF">
        <w:tc>
          <w:tcPr>
            <w:tcW w:w="711" w:type="dxa"/>
            <w:vAlign w:val="center"/>
          </w:tcPr>
          <w:p w14:paraId="0CACB3F3" w14:textId="6B35682C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12</w:t>
            </w:r>
          </w:p>
        </w:tc>
        <w:tc>
          <w:tcPr>
            <w:tcW w:w="1694" w:type="dxa"/>
          </w:tcPr>
          <w:p w14:paraId="588037C9" w14:textId="385745F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Mittwoch</w:t>
            </w:r>
          </w:p>
        </w:tc>
        <w:tc>
          <w:tcPr>
            <w:tcW w:w="998" w:type="dxa"/>
            <w:vAlign w:val="center"/>
          </w:tcPr>
          <w:p w14:paraId="086FF5A4" w14:textId="28DDC3D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4A2F4EDF" w14:textId="66ECD3A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72C4269" w14:textId="341CB69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A627083" w14:textId="00601C7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25A2A465" w14:textId="66AF014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B8986DD" w14:textId="544DBE5A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9B27B7B" w14:textId="35E4D48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F37E1DF" w14:textId="2008CD9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13F1A6FE" w14:textId="04E87E7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38A019EB" w14:textId="7E34215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710F1653" w14:textId="6105DF31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0297804B" w14:textId="77777777" w:rsidTr="00BF3BAF">
        <w:tc>
          <w:tcPr>
            <w:tcW w:w="711" w:type="dxa"/>
            <w:vAlign w:val="center"/>
          </w:tcPr>
          <w:p w14:paraId="6C78BBF1" w14:textId="087F50F8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12</w:t>
            </w:r>
          </w:p>
        </w:tc>
        <w:tc>
          <w:tcPr>
            <w:tcW w:w="1694" w:type="dxa"/>
          </w:tcPr>
          <w:p w14:paraId="6ECEF66C" w14:textId="072489D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Donnerstag</w:t>
            </w:r>
          </w:p>
        </w:tc>
        <w:tc>
          <w:tcPr>
            <w:tcW w:w="998" w:type="dxa"/>
            <w:vAlign w:val="center"/>
          </w:tcPr>
          <w:p w14:paraId="1DDAA9F0" w14:textId="5EADD74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68B630B4" w14:textId="267FD1C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09B3517" w14:textId="4C967F7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7A75D1A" w14:textId="0230C1F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103E904" w14:textId="62D1FBB4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E0F3C2F" w14:textId="458C5CA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9C92B87" w14:textId="26BAC47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597DBF7" w14:textId="0CC4B0B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30776566" w14:textId="66488C7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6F79C521" w14:textId="30F00C81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2D8C8358" w14:textId="3950565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129846AD" w14:textId="77777777" w:rsidTr="00BF3BAF">
        <w:tc>
          <w:tcPr>
            <w:tcW w:w="711" w:type="dxa"/>
            <w:vAlign w:val="center"/>
          </w:tcPr>
          <w:p w14:paraId="69EFD900" w14:textId="3E38FE85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12</w:t>
            </w:r>
          </w:p>
        </w:tc>
        <w:tc>
          <w:tcPr>
            <w:tcW w:w="1694" w:type="dxa"/>
          </w:tcPr>
          <w:p w14:paraId="3164D727" w14:textId="1FC81CC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Freitag</w:t>
            </w:r>
          </w:p>
        </w:tc>
        <w:tc>
          <w:tcPr>
            <w:tcW w:w="998" w:type="dxa"/>
            <w:vAlign w:val="center"/>
          </w:tcPr>
          <w:p w14:paraId="585A17DC" w14:textId="4E29B5E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13522AE4" w14:textId="10A0B184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F19D4EB" w14:textId="44A5280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E491B21" w14:textId="238E1E8A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1D8EB16" w14:textId="2CB2179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9BF655C" w14:textId="34CC852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1F02E9F" w14:textId="660FFF9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639482D" w14:textId="70BD1F0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524429BE" w14:textId="0840DCD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1C0251B7" w14:textId="041C7B1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20059E58" w14:textId="5A0DCF0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4CAA9BBE" w14:textId="77777777" w:rsidTr="00BF3BAF">
        <w:tc>
          <w:tcPr>
            <w:tcW w:w="711" w:type="dxa"/>
            <w:vAlign w:val="center"/>
          </w:tcPr>
          <w:p w14:paraId="671D96A7" w14:textId="441EE422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12</w:t>
            </w:r>
          </w:p>
        </w:tc>
        <w:tc>
          <w:tcPr>
            <w:tcW w:w="1694" w:type="dxa"/>
          </w:tcPr>
          <w:p w14:paraId="752983AB" w14:textId="5B03B4F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Sonnabend</w:t>
            </w:r>
          </w:p>
        </w:tc>
        <w:tc>
          <w:tcPr>
            <w:tcW w:w="998" w:type="dxa"/>
            <w:vAlign w:val="center"/>
          </w:tcPr>
          <w:p w14:paraId="1380E4DE" w14:textId="3133842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52D8C874" w14:textId="7FC6DB1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9FF3B98" w14:textId="0EFCD9E1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23AA5A63" w14:textId="1E36550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E1782F0" w14:textId="473F9E3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70713F1" w14:textId="251E2D3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28DAC60" w14:textId="0ECE29F1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01AA652" w14:textId="225CE7C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618EDFA2" w14:textId="3B65CFE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41262D5B" w14:textId="53AC07F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70A6DE49" w14:textId="5ECD187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64EDB670" w14:textId="77777777" w:rsidTr="00BF3BAF">
        <w:tc>
          <w:tcPr>
            <w:tcW w:w="711" w:type="dxa"/>
            <w:vAlign w:val="center"/>
          </w:tcPr>
          <w:p w14:paraId="2FDB1475" w14:textId="02A6C5A1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12</w:t>
            </w:r>
          </w:p>
        </w:tc>
        <w:tc>
          <w:tcPr>
            <w:tcW w:w="1694" w:type="dxa"/>
          </w:tcPr>
          <w:p w14:paraId="02AC9C15" w14:textId="3842189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Sonntag</w:t>
            </w:r>
          </w:p>
        </w:tc>
        <w:tc>
          <w:tcPr>
            <w:tcW w:w="998" w:type="dxa"/>
            <w:vAlign w:val="center"/>
          </w:tcPr>
          <w:p w14:paraId="362B74F3" w14:textId="2062B3D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3C32668B" w14:textId="0ACFB56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2D115147" w14:textId="153F379A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3A33510" w14:textId="2568133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3A83D67" w14:textId="6EA6BF0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8484839" w14:textId="11B9B2A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3F20BE9" w14:textId="162BB85A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7BFC548" w14:textId="61347DA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7494BB49" w14:textId="4BE5543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08E1C2BA" w14:textId="09BA4EF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57F81FED" w14:textId="7D2F5E0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59ED8F58" w14:textId="77777777" w:rsidTr="00BF3BAF">
        <w:tc>
          <w:tcPr>
            <w:tcW w:w="711" w:type="dxa"/>
            <w:vAlign w:val="center"/>
          </w:tcPr>
          <w:p w14:paraId="4F71862D" w14:textId="1F379E8B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16</w:t>
            </w:r>
          </w:p>
        </w:tc>
        <w:tc>
          <w:tcPr>
            <w:tcW w:w="1694" w:type="dxa"/>
          </w:tcPr>
          <w:p w14:paraId="51354FED" w14:textId="2A86BA1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Montag</w:t>
            </w:r>
          </w:p>
        </w:tc>
        <w:tc>
          <w:tcPr>
            <w:tcW w:w="998" w:type="dxa"/>
            <w:vAlign w:val="center"/>
          </w:tcPr>
          <w:p w14:paraId="3B0BDE59" w14:textId="05997AB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515DD4E6" w14:textId="5D70201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0384D39" w14:textId="3544BE8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09C3CAB" w14:textId="24B6133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A216671" w14:textId="0DFBA88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E63DD7C" w14:textId="1C08A84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81DFBCA" w14:textId="264C183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15144A1" w14:textId="35C570F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17BD49DC" w14:textId="37DC9B8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53C72947" w14:textId="4B7366F1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1A877704" w14:textId="1D37D8A4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2D8706D5" w14:textId="77777777" w:rsidTr="00BF3BAF">
        <w:tc>
          <w:tcPr>
            <w:tcW w:w="711" w:type="dxa"/>
            <w:vAlign w:val="center"/>
          </w:tcPr>
          <w:p w14:paraId="48D56728" w14:textId="67F9F5C0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16</w:t>
            </w:r>
          </w:p>
        </w:tc>
        <w:tc>
          <w:tcPr>
            <w:tcW w:w="1694" w:type="dxa"/>
          </w:tcPr>
          <w:p w14:paraId="3DE3386E" w14:textId="0D9E89C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Dienstag</w:t>
            </w:r>
          </w:p>
        </w:tc>
        <w:tc>
          <w:tcPr>
            <w:tcW w:w="998" w:type="dxa"/>
            <w:vAlign w:val="center"/>
          </w:tcPr>
          <w:p w14:paraId="70BA316D" w14:textId="6C04DEB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320706DA" w14:textId="318BF81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3EA8844" w14:textId="294E01A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F44B86E" w14:textId="780CDCB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116834F" w14:textId="0A7DA21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7B855DA" w14:textId="132CC1A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21EF3EC9" w14:textId="504975F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2486827" w14:textId="728CADB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529EB488" w14:textId="2547197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2D80AF5B" w14:textId="2540FAE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3CD409C1" w14:textId="027EBCC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1061AC7D" w14:textId="77777777" w:rsidTr="00BF3BAF">
        <w:tc>
          <w:tcPr>
            <w:tcW w:w="711" w:type="dxa"/>
            <w:vAlign w:val="center"/>
          </w:tcPr>
          <w:p w14:paraId="6FDA8965" w14:textId="246AF411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16</w:t>
            </w:r>
          </w:p>
        </w:tc>
        <w:tc>
          <w:tcPr>
            <w:tcW w:w="1694" w:type="dxa"/>
          </w:tcPr>
          <w:p w14:paraId="2DD5CC3F" w14:textId="16188DA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Mittwoch</w:t>
            </w:r>
          </w:p>
        </w:tc>
        <w:tc>
          <w:tcPr>
            <w:tcW w:w="998" w:type="dxa"/>
            <w:vAlign w:val="center"/>
          </w:tcPr>
          <w:p w14:paraId="485DCEC3" w14:textId="11E133C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51D1E42F" w14:textId="61BA174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9628435" w14:textId="30A16D5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1FB2DD3" w14:textId="207C60F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ACFEBD7" w14:textId="10C0B5D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59772E4" w14:textId="370DE1E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7F5E566" w14:textId="2D3FF80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F6E2D3B" w14:textId="19F23A54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7C2BB4A4" w14:textId="33A9473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33BDE20D" w14:textId="48E6311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1695EAE9" w14:textId="531E11A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5D277711" w14:textId="77777777" w:rsidTr="00BF3BAF">
        <w:tc>
          <w:tcPr>
            <w:tcW w:w="711" w:type="dxa"/>
            <w:vAlign w:val="center"/>
          </w:tcPr>
          <w:p w14:paraId="7F6E296D" w14:textId="4DC2885B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16</w:t>
            </w:r>
          </w:p>
        </w:tc>
        <w:tc>
          <w:tcPr>
            <w:tcW w:w="1694" w:type="dxa"/>
          </w:tcPr>
          <w:p w14:paraId="4038334F" w14:textId="470025C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Donnerstag</w:t>
            </w:r>
          </w:p>
        </w:tc>
        <w:tc>
          <w:tcPr>
            <w:tcW w:w="998" w:type="dxa"/>
            <w:vAlign w:val="center"/>
          </w:tcPr>
          <w:p w14:paraId="11D893A3" w14:textId="078D1C2A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3CA49F38" w14:textId="3B1BAEB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EAB0733" w14:textId="3BED1D2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F5123BF" w14:textId="5EA0A4F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2FEC1DC" w14:textId="4C0C85E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260089C" w14:textId="2AA1657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815D540" w14:textId="0A1ACFD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28A2F049" w14:textId="7CB455F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127CFA5E" w14:textId="001D15E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5F9DA583" w14:textId="41F6B3B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3DE389BA" w14:textId="43977C2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3C05A1F4" w14:textId="77777777" w:rsidTr="00BF3BAF">
        <w:tc>
          <w:tcPr>
            <w:tcW w:w="711" w:type="dxa"/>
            <w:vAlign w:val="center"/>
          </w:tcPr>
          <w:p w14:paraId="6404ABBE" w14:textId="076F10D1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16</w:t>
            </w:r>
          </w:p>
        </w:tc>
        <w:tc>
          <w:tcPr>
            <w:tcW w:w="1694" w:type="dxa"/>
          </w:tcPr>
          <w:p w14:paraId="223D9575" w14:textId="6BB512E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Freitag</w:t>
            </w:r>
          </w:p>
        </w:tc>
        <w:tc>
          <w:tcPr>
            <w:tcW w:w="998" w:type="dxa"/>
            <w:vAlign w:val="center"/>
          </w:tcPr>
          <w:p w14:paraId="76AC9675" w14:textId="4B7E1ED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5614ED3B" w14:textId="300BB8D1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F5C7BC0" w14:textId="1284BDA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B0C4F51" w14:textId="53E68621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A58EF46" w14:textId="177A648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0E03E20" w14:textId="0CBF5A2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55C1E2E" w14:textId="41A4B79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29FEAB98" w14:textId="2D53FB4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7BDDCB78" w14:textId="76DDA5AA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06D3AF09" w14:textId="30589A2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01EEAA3D" w14:textId="258297C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7F91E463" w14:textId="77777777" w:rsidTr="00BF3BAF">
        <w:tc>
          <w:tcPr>
            <w:tcW w:w="711" w:type="dxa"/>
            <w:vAlign w:val="center"/>
          </w:tcPr>
          <w:p w14:paraId="78F742A8" w14:textId="45FE778F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16</w:t>
            </w:r>
          </w:p>
        </w:tc>
        <w:tc>
          <w:tcPr>
            <w:tcW w:w="1694" w:type="dxa"/>
          </w:tcPr>
          <w:p w14:paraId="40C51F5E" w14:textId="1CA35E8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Sonnabend</w:t>
            </w:r>
          </w:p>
        </w:tc>
        <w:tc>
          <w:tcPr>
            <w:tcW w:w="998" w:type="dxa"/>
            <w:vAlign w:val="center"/>
          </w:tcPr>
          <w:p w14:paraId="7734E48B" w14:textId="4071348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4330ADA5" w14:textId="4CBE053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29A2960E" w14:textId="096DABD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C9D7921" w14:textId="4DB4825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7FD448F" w14:textId="4D6F9F4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A3BD8E0" w14:textId="23F3748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C9C757F" w14:textId="6723C3B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95468BE" w14:textId="09DC3634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3D82643D" w14:textId="302962C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4E4C5512" w14:textId="521F29A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6168765E" w14:textId="1E06265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11415710" w14:textId="77777777" w:rsidTr="00BF3BAF">
        <w:tc>
          <w:tcPr>
            <w:tcW w:w="711" w:type="dxa"/>
            <w:vAlign w:val="center"/>
          </w:tcPr>
          <w:p w14:paraId="6A1EEFDF" w14:textId="27C6DCF4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16</w:t>
            </w:r>
          </w:p>
        </w:tc>
        <w:tc>
          <w:tcPr>
            <w:tcW w:w="1694" w:type="dxa"/>
          </w:tcPr>
          <w:p w14:paraId="3FE51CF2" w14:textId="426DE11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Sonntag</w:t>
            </w:r>
          </w:p>
        </w:tc>
        <w:tc>
          <w:tcPr>
            <w:tcW w:w="998" w:type="dxa"/>
            <w:vAlign w:val="center"/>
          </w:tcPr>
          <w:p w14:paraId="7BAA599A" w14:textId="51F921D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513C50A5" w14:textId="30D9E56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F7B0312" w14:textId="4F66BCC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F1CD87A" w14:textId="20FA3CF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B131AA8" w14:textId="4E3E59E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6F29C9C" w14:textId="4DC9FC0A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AF2E41A" w14:textId="6218359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3259E86" w14:textId="60182714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11EEB2C5" w14:textId="3EBFED8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0D4CE777" w14:textId="108ECBA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DB Neo Office" w:hAnsi="DB Neo Office"/>
                <w:sz w:val="20"/>
                <w:szCs w:val="20"/>
              </w:rPr>
              <w:instrText xml:space="preserve"> FORMCHECKBOX </w:instrText>
            </w:r>
            <w:r>
              <w:rPr>
                <w:rFonts w:ascii="DB Neo Office" w:hAnsi="DB Neo Office"/>
                <w:sz w:val="20"/>
                <w:szCs w:val="20"/>
              </w:rPr>
            </w:r>
            <w:r>
              <w:rPr>
                <w:rFonts w:ascii="DB Neo Office" w:hAnsi="DB Neo Office"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5A588709" w14:textId="6CFA4234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</w:tbl>
    <w:p w14:paraId="146D860C" w14:textId="28683B92" w:rsidR="00433CA0" w:rsidRDefault="00433CA0" w:rsidP="00433CA0">
      <w:pPr>
        <w:spacing w:after="120" w:line="240" w:lineRule="auto"/>
        <w:jc w:val="both"/>
        <w:rPr>
          <w:rFonts w:ascii="DB Neo Office" w:hAnsi="DB Neo Office"/>
          <w:b/>
          <w:bCs/>
        </w:rPr>
      </w:pPr>
    </w:p>
    <w:p w14:paraId="5A4329BC" w14:textId="77777777" w:rsidR="00A45393" w:rsidRDefault="00A45393" w:rsidP="00433CA0">
      <w:pPr>
        <w:spacing w:after="120" w:line="240" w:lineRule="auto"/>
        <w:jc w:val="both"/>
        <w:rPr>
          <w:rFonts w:ascii="DB Neo Office" w:hAnsi="DB Neo Office"/>
          <w:b/>
          <w:bCs/>
        </w:rPr>
      </w:pPr>
    </w:p>
    <w:p w14:paraId="7E9372FA" w14:textId="77777777" w:rsidR="002B1724" w:rsidRDefault="002B1724" w:rsidP="00433CA0">
      <w:pPr>
        <w:spacing w:after="120" w:line="240" w:lineRule="auto"/>
        <w:jc w:val="both"/>
        <w:rPr>
          <w:rFonts w:ascii="DB Neo Office" w:hAnsi="DB Neo Office"/>
          <w:b/>
          <w:bCs/>
        </w:rPr>
      </w:pPr>
    </w:p>
    <w:p w14:paraId="1AA9B1B8" w14:textId="5BCE901E" w:rsidR="00A45393" w:rsidRDefault="00A45393" w:rsidP="00433CA0">
      <w:pPr>
        <w:spacing w:after="120" w:line="240" w:lineRule="auto"/>
        <w:jc w:val="both"/>
        <w:rPr>
          <w:rFonts w:ascii="DB Neo Office" w:hAnsi="DB Neo Office"/>
          <w:b/>
          <w:bCs/>
        </w:rPr>
      </w:pPr>
      <w:r>
        <w:rPr>
          <w:rFonts w:ascii="DB Neo Office" w:hAnsi="DB Neo Office"/>
          <w:b/>
          <w:bCs/>
        </w:rPr>
        <w:lastRenderedPageBreak/>
        <w:t>Anmeldung für die Nutzung der Außenreinigungsanlage</w:t>
      </w:r>
    </w:p>
    <w:tbl>
      <w:tblPr>
        <w:tblW w:w="1130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94"/>
        <w:gridCol w:w="998"/>
        <w:gridCol w:w="999"/>
        <w:gridCol w:w="998"/>
        <w:gridCol w:w="998"/>
        <w:gridCol w:w="998"/>
        <w:gridCol w:w="998"/>
        <w:gridCol w:w="998"/>
        <w:gridCol w:w="998"/>
        <w:gridCol w:w="1622"/>
      </w:tblGrid>
      <w:tr w:rsidR="00A45393" w:rsidRPr="00F02540" w14:paraId="20843D84" w14:textId="77777777" w:rsidTr="00A45393">
        <w:tc>
          <w:tcPr>
            <w:tcW w:w="1694" w:type="dxa"/>
            <w:vAlign w:val="center"/>
          </w:tcPr>
          <w:p w14:paraId="0A594EFB" w14:textId="77777777" w:rsidR="00A45393" w:rsidRDefault="00A45393" w:rsidP="00A45393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Wochentag</w:t>
            </w:r>
          </w:p>
        </w:tc>
        <w:tc>
          <w:tcPr>
            <w:tcW w:w="998" w:type="dxa"/>
            <w:vAlign w:val="center"/>
          </w:tcPr>
          <w:p w14:paraId="1F37BC17" w14:textId="77777777" w:rsidR="00A45393" w:rsidRPr="00F02540" w:rsidRDefault="00A45393" w:rsidP="002104F2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von</w:t>
            </w:r>
          </w:p>
        </w:tc>
        <w:tc>
          <w:tcPr>
            <w:tcW w:w="999" w:type="dxa"/>
            <w:vAlign w:val="center"/>
          </w:tcPr>
          <w:p w14:paraId="38378E14" w14:textId="77777777" w:rsidR="00A45393" w:rsidRDefault="00A45393" w:rsidP="002104F2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bis</w:t>
            </w:r>
          </w:p>
        </w:tc>
        <w:tc>
          <w:tcPr>
            <w:tcW w:w="998" w:type="dxa"/>
            <w:vAlign w:val="center"/>
          </w:tcPr>
          <w:p w14:paraId="4652794B" w14:textId="77777777" w:rsidR="00A45393" w:rsidRDefault="00A45393" w:rsidP="002104F2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von</w:t>
            </w:r>
          </w:p>
        </w:tc>
        <w:tc>
          <w:tcPr>
            <w:tcW w:w="998" w:type="dxa"/>
            <w:vAlign w:val="center"/>
          </w:tcPr>
          <w:p w14:paraId="65041EE4" w14:textId="77777777" w:rsidR="00A45393" w:rsidRDefault="00A45393" w:rsidP="002104F2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bis</w:t>
            </w:r>
          </w:p>
        </w:tc>
        <w:tc>
          <w:tcPr>
            <w:tcW w:w="998" w:type="dxa"/>
            <w:vAlign w:val="center"/>
          </w:tcPr>
          <w:p w14:paraId="6A21F933" w14:textId="77777777" w:rsidR="00A45393" w:rsidRDefault="00A45393" w:rsidP="002104F2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von</w:t>
            </w:r>
          </w:p>
        </w:tc>
        <w:tc>
          <w:tcPr>
            <w:tcW w:w="998" w:type="dxa"/>
            <w:vAlign w:val="center"/>
          </w:tcPr>
          <w:p w14:paraId="34621AB4" w14:textId="77777777" w:rsidR="00A45393" w:rsidRDefault="00A45393" w:rsidP="002104F2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bis</w:t>
            </w:r>
          </w:p>
        </w:tc>
        <w:tc>
          <w:tcPr>
            <w:tcW w:w="998" w:type="dxa"/>
            <w:vAlign w:val="center"/>
          </w:tcPr>
          <w:p w14:paraId="32A74AED" w14:textId="77777777" w:rsidR="00A45393" w:rsidRDefault="00A45393" w:rsidP="002104F2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von</w:t>
            </w:r>
          </w:p>
        </w:tc>
        <w:tc>
          <w:tcPr>
            <w:tcW w:w="998" w:type="dxa"/>
            <w:vAlign w:val="center"/>
          </w:tcPr>
          <w:p w14:paraId="56F23047" w14:textId="77777777" w:rsidR="00A45393" w:rsidRDefault="00A45393" w:rsidP="002104F2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bis</w:t>
            </w:r>
          </w:p>
        </w:tc>
        <w:tc>
          <w:tcPr>
            <w:tcW w:w="1622" w:type="dxa"/>
            <w:vAlign w:val="center"/>
          </w:tcPr>
          <w:p w14:paraId="0C5E80EA" w14:textId="4D30FB78" w:rsidR="00A45393" w:rsidRDefault="00A45393" w:rsidP="002104F2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Fahrzeug-/Zuglänge</w:t>
            </w:r>
          </w:p>
        </w:tc>
      </w:tr>
      <w:tr w:rsidR="00BB4EA9" w:rsidRPr="00F02540" w14:paraId="45E2EF5E" w14:textId="77777777" w:rsidTr="00BB4EA9">
        <w:tc>
          <w:tcPr>
            <w:tcW w:w="1694" w:type="dxa"/>
          </w:tcPr>
          <w:p w14:paraId="792D6666" w14:textId="7777777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Montag</w:t>
            </w:r>
          </w:p>
        </w:tc>
        <w:tc>
          <w:tcPr>
            <w:tcW w:w="998" w:type="dxa"/>
            <w:vAlign w:val="center"/>
          </w:tcPr>
          <w:p w14:paraId="5DBE4F2A" w14:textId="7288FE54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68EFDEB0" w14:textId="11A0BCD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53EFD5F" w14:textId="22103B6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C8B13E1" w14:textId="3DBD71A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2E868DEF" w14:textId="3F67CF4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AFFD294" w14:textId="7D6BEB9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33E5FEB" w14:textId="2F6F6484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AF2806E" w14:textId="1BB8C35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1A839B21" w14:textId="6519F16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1B630599" w14:textId="77777777" w:rsidTr="00BB4EA9">
        <w:tc>
          <w:tcPr>
            <w:tcW w:w="1694" w:type="dxa"/>
          </w:tcPr>
          <w:p w14:paraId="309738BE" w14:textId="7777777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Dienstag</w:t>
            </w:r>
          </w:p>
        </w:tc>
        <w:tc>
          <w:tcPr>
            <w:tcW w:w="998" w:type="dxa"/>
            <w:vAlign w:val="center"/>
          </w:tcPr>
          <w:p w14:paraId="3468AC23" w14:textId="0C91D9A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2EA08FC3" w14:textId="5E7A49F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0B7E588" w14:textId="63C4540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9ED8D5E" w14:textId="27BD95E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9550565" w14:textId="0C87743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DBCE103" w14:textId="303938A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2110A87" w14:textId="5F6FDBB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2CDC019" w14:textId="1A29EAD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4502E6F4" w14:textId="2F4DE4F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60FB3380" w14:textId="77777777" w:rsidTr="00BB4EA9">
        <w:tc>
          <w:tcPr>
            <w:tcW w:w="1694" w:type="dxa"/>
          </w:tcPr>
          <w:p w14:paraId="18564F9D" w14:textId="7777777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Mittwoch</w:t>
            </w:r>
          </w:p>
        </w:tc>
        <w:tc>
          <w:tcPr>
            <w:tcW w:w="998" w:type="dxa"/>
            <w:vAlign w:val="center"/>
          </w:tcPr>
          <w:p w14:paraId="4238FDEC" w14:textId="525775F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1F720FF1" w14:textId="1474873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5DA55C8" w14:textId="7DD8A0C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419D390" w14:textId="2F2D1D1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DD62987" w14:textId="438330C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C0427AA" w14:textId="1E40096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67275E7" w14:textId="614CEB6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0221441" w14:textId="55223F7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4B7BA1CE" w14:textId="5A569414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47642283" w14:textId="77777777" w:rsidTr="00BB4EA9">
        <w:tc>
          <w:tcPr>
            <w:tcW w:w="1694" w:type="dxa"/>
          </w:tcPr>
          <w:p w14:paraId="60CB6BE0" w14:textId="7777777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Donnerstag</w:t>
            </w:r>
          </w:p>
        </w:tc>
        <w:tc>
          <w:tcPr>
            <w:tcW w:w="998" w:type="dxa"/>
            <w:vAlign w:val="center"/>
          </w:tcPr>
          <w:p w14:paraId="76F65A19" w14:textId="00557B9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63EB563C" w14:textId="5573ED7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6581E07" w14:textId="7A9CE561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D84D168" w14:textId="70C177C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B62349C" w14:textId="1AF2723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189167E" w14:textId="19B5BC5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330C71A" w14:textId="5EF0764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152F66E" w14:textId="1DE8EB5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7901714A" w14:textId="467B98C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46BB724C" w14:textId="77777777" w:rsidTr="00BB4EA9">
        <w:tc>
          <w:tcPr>
            <w:tcW w:w="1694" w:type="dxa"/>
          </w:tcPr>
          <w:p w14:paraId="20C23030" w14:textId="7777777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Freitag</w:t>
            </w:r>
          </w:p>
        </w:tc>
        <w:tc>
          <w:tcPr>
            <w:tcW w:w="998" w:type="dxa"/>
            <w:vAlign w:val="center"/>
          </w:tcPr>
          <w:p w14:paraId="54BF5F8D" w14:textId="6A7246A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4CC19451" w14:textId="5B6A000A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963B713" w14:textId="7018BA7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17330F7" w14:textId="491C321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B2A3E22" w14:textId="6213BB5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E9E865B" w14:textId="6C071C1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2950908" w14:textId="49F79A01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A8845AE" w14:textId="0B99CDF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2C229BB0" w14:textId="0EA02DF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7E6D5850" w14:textId="77777777" w:rsidTr="00BB4EA9">
        <w:tc>
          <w:tcPr>
            <w:tcW w:w="1694" w:type="dxa"/>
          </w:tcPr>
          <w:p w14:paraId="0802C4ED" w14:textId="7777777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Sonnabend</w:t>
            </w:r>
          </w:p>
        </w:tc>
        <w:tc>
          <w:tcPr>
            <w:tcW w:w="998" w:type="dxa"/>
            <w:vAlign w:val="center"/>
          </w:tcPr>
          <w:p w14:paraId="6D4962A8" w14:textId="3D0DAB3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335AA777" w14:textId="0C906B9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7D75161" w14:textId="7FB552C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A59C536" w14:textId="59BB0D8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0EF93B1" w14:textId="2A069D8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201B66E" w14:textId="67CE5B7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6C07E97" w14:textId="3ADBE20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1C53E86" w14:textId="267F304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34A37933" w14:textId="3210D86A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4F54828A" w14:textId="77777777" w:rsidTr="00BB4EA9">
        <w:tc>
          <w:tcPr>
            <w:tcW w:w="1694" w:type="dxa"/>
            <w:tcBorders>
              <w:bottom w:val="double" w:sz="4" w:space="0" w:color="auto"/>
            </w:tcBorders>
          </w:tcPr>
          <w:p w14:paraId="16443DFB" w14:textId="7777777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Sonntag</w:t>
            </w:r>
          </w:p>
        </w:tc>
        <w:tc>
          <w:tcPr>
            <w:tcW w:w="998" w:type="dxa"/>
            <w:tcBorders>
              <w:bottom w:val="double" w:sz="4" w:space="0" w:color="auto"/>
            </w:tcBorders>
            <w:vAlign w:val="center"/>
          </w:tcPr>
          <w:p w14:paraId="530A8F76" w14:textId="506D714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tcBorders>
              <w:bottom w:val="double" w:sz="4" w:space="0" w:color="auto"/>
            </w:tcBorders>
            <w:vAlign w:val="center"/>
          </w:tcPr>
          <w:p w14:paraId="572E946E" w14:textId="1B7CE95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tcBorders>
              <w:bottom w:val="double" w:sz="4" w:space="0" w:color="auto"/>
            </w:tcBorders>
            <w:vAlign w:val="center"/>
          </w:tcPr>
          <w:p w14:paraId="310135C0" w14:textId="6A363C8A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tcBorders>
              <w:bottom w:val="double" w:sz="4" w:space="0" w:color="auto"/>
            </w:tcBorders>
            <w:vAlign w:val="center"/>
          </w:tcPr>
          <w:p w14:paraId="1677CEE9" w14:textId="7803A89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tcBorders>
              <w:bottom w:val="double" w:sz="4" w:space="0" w:color="auto"/>
            </w:tcBorders>
            <w:vAlign w:val="center"/>
          </w:tcPr>
          <w:p w14:paraId="0D49710D" w14:textId="5AD6CC6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tcBorders>
              <w:bottom w:val="double" w:sz="4" w:space="0" w:color="auto"/>
            </w:tcBorders>
            <w:vAlign w:val="center"/>
          </w:tcPr>
          <w:p w14:paraId="5582C03C" w14:textId="72973F9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tcBorders>
              <w:bottom w:val="double" w:sz="4" w:space="0" w:color="auto"/>
            </w:tcBorders>
            <w:vAlign w:val="center"/>
          </w:tcPr>
          <w:p w14:paraId="1415A6B3" w14:textId="207AA28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tcBorders>
              <w:bottom w:val="double" w:sz="4" w:space="0" w:color="auto"/>
            </w:tcBorders>
            <w:vAlign w:val="center"/>
          </w:tcPr>
          <w:p w14:paraId="1DA8DFE5" w14:textId="786C12C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tcBorders>
              <w:bottom w:val="double" w:sz="4" w:space="0" w:color="auto"/>
            </w:tcBorders>
            <w:vAlign w:val="center"/>
          </w:tcPr>
          <w:p w14:paraId="72A216E0" w14:textId="4B4B395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6E3CB8" w:rsidRPr="00F02540" w14:paraId="5B52AE12" w14:textId="77777777" w:rsidTr="006E3CB8">
        <w:tc>
          <w:tcPr>
            <w:tcW w:w="1694" w:type="dxa"/>
            <w:tcBorders>
              <w:left w:val="nil"/>
              <w:bottom w:val="nil"/>
              <w:right w:val="nil"/>
            </w:tcBorders>
          </w:tcPr>
          <w:p w14:paraId="01858042" w14:textId="77777777" w:rsidR="006E3CB8" w:rsidRDefault="006E3CB8" w:rsidP="002104F2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bottom w:val="nil"/>
              <w:right w:val="nil"/>
            </w:tcBorders>
          </w:tcPr>
          <w:p w14:paraId="79961859" w14:textId="77777777" w:rsidR="006E3CB8" w:rsidRPr="00F02540" w:rsidRDefault="006E3CB8" w:rsidP="002104F2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</w:p>
        </w:tc>
        <w:tc>
          <w:tcPr>
            <w:tcW w:w="999" w:type="dxa"/>
            <w:tcBorders>
              <w:left w:val="nil"/>
              <w:bottom w:val="nil"/>
              <w:right w:val="nil"/>
            </w:tcBorders>
          </w:tcPr>
          <w:p w14:paraId="0E310D44" w14:textId="77777777" w:rsidR="006E3CB8" w:rsidRPr="00F02540" w:rsidRDefault="006E3CB8" w:rsidP="002104F2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bottom w:val="nil"/>
              <w:right w:val="nil"/>
            </w:tcBorders>
          </w:tcPr>
          <w:p w14:paraId="0AD69D2F" w14:textId="77777777" w:rsidR="006E3CB8" w:rsidRPr="00F02540" w:rsidRDefault="006E3CB8" w:rsidP="002104F2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bottom w:val="nil"/>
              <w:right w:val="nil"/>
            </w:tcBorders>
          </w:tcPr>
          <w:p w14:paraId="6658BF61" w14:textId="77777777" w:rsidR="006E3CB8" w:rsidRPr="00F02540" w:rsidRDefault="006E3CB8" w:rsidP="002104F2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bottom w:val="nil"/>
              <w:right w:val="nil"/>
            </w:tcBorders>
          </w:tcPr>
          <w:p w14:paraId="75B2EBFD" w14:textId="77777777" w:rsidR="006E3CB8" w:rsidRPr="00F02540" w:rsidRDefault="006E3CB8" w:rsidP="002104F2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bottom w:val="nil"/>
              <w:right w:val="nil"/>
            </w:tcBorders>
          </w:tcPr>
          <w:p w14:paraId="6C143D7F" w14:textId="77777777" w:rsidR="006E3CB8" w:rsidRPr="00F02540" w:rsidRDefault="006E3CB8" w:rsidP="002104F2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bottom w:val="nil"/>
              <w:right w:val="nil"/>
            </w:tcBorders>
          </w:tcPr>
          <w:p w14:paraId="5F882340" w14:textId="77777777" w:rsidR="006E3CB8" w:rsidRPr="00F02540" w:rsidRDefault="006E3CB8" w:rsidP="002104F2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bottom w:val="nil"/>
              <w:right w:val="nil"/>
            </w:tcBorders>
          </w:tcPr>
          <w:p w14:paraId="04BD40AB" w14:textId="77777777" w:rsidR="006E3CB8" w:rsidRPr="00F02540" w:rsidRDefault="006E3CB8" w:rsidP="002104F2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</w:p>
        </w:tc>
        <w:tc>
          <w:tcPr>
            <w:tcW w:w="1622" w:type="dxa"/>
            <w:tcBorders>
              <w:left w:val="nil"/>
              <w:bottom w:val="nil"/>
              <w:right w:val="nil"/>
            </w:tcBorders>
          </w:tcPr>
          <w:p w14:paraId="6B66A19B" w14:textId="77777777" w:rsidR="006E3CB8" w:rsidRPr="00F02540" w:rsidRDefault="006E3CB8" w:rsidP="002104F2">
            <w:pPr>
              <w:spacing w:before="40" w:after="40" w:line="240" w:lineRule="auto"/>
              <w:rPr>
                <w:rFonts w:ascii="DB Neo Office" w:hAnsi="DB Neo Office"/>
                <w:sz w:val="20"/>
                <w:szCs w:val="20"/>
              </w:rPr>
            </w:pPr>
          </w:p>
        </w:tc>
      </w:tr>
    </w:tbl>
    <w:p w14:paraId="39B447B3" w14:textId="6495DB5F" w:rsidR="006C1498" w:rsidRDefault="006C1498" w:rsidP="006C1498">
      <w:pPr>
        <w:spacing w:after="120" w:line="240" w:lineRule="auto"/>
        <w:jc w:val="both"/>
        <w:rPr>
          <w:rFonts w:ascii="DB Neo Office" w:hAnsi="DB Neo Office"/>
          <w:b/>
          <w:bCs/>
        </w:rPr>
      </w:pPr>
      <w:r>
        <w:rPr>
          <w:rFonts w:ascii="DB Neo Office" w:hAnsi="DB Neo Office"/>
          <w:b/>
          <w:bCs/>
        </w:rPr>
        <w:t>Anmeldung für die Nutzung der Ver- und Entsorgungsanlage</w:t>
      </w:r>
    </w:p>
    <w:tbl>
      <w:tblPr>
        <w:tblW w:w="1130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94"/>
        <w:gridCol w:w="998"/>
        <w:gridCol w:w="999"/>
        <w:gridCol w:w="998"/>
        <w:gridCol w:w="998"/>
        <w:gridCol w:w="998"/>
        <w:gridCol w:w="998"/>
        <w:gridCol w:w="998"/>
        <w:gridCol w:w="998"/>
        <w:gridCol w:w="1622"/>
      </w:tblGrid>
      <w:tr w:rsidR="006C1498" w:rsidRPr="00F02540" w14:paraId="0D6A5237" w14:textId="77777777" w:rsidTr="002104F2">
        <w:tc>
          <w:tcPr>
            <w:tcW w:w="1694" w:type="dxa"/>
            <w:vAlign w:val="center"/>
          </w:tcPr>
          <w:p w14:paraId="72E65951" w14:textId="77777777" w:rsidR="006C1498" w:rsidRDefault="006C1498" w:rsidP="002104F2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Wochentag</w:t>
            </w:r>
          </w:p>
        </w:tc>
        <w:tc>
          <w:tcPr>
            <w:tcW w:w="998" w:type="dxa"/>
            <w:vAlign w:val="center"/>
          </w:tcPr>
          <w:p w14:paraId="09FD66E0" w14:textId="77777777" w:rsidR="006C1498" w:rsidRPr="00F02540" w:rsidRDefault="006C1498" w:rsidP="002104F2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von</w:t>
            </w:r>
          </w:p>
        </w:tc>
        <w:tc>
          <w:tcPr>
            <w:tcW w:w="999" w:type="dxa"/>
            <w:vAlign w:val="center"/>
          </w:tcPr>
          <w:p w14:paraId="596048F5" w14:textId="77777777" w:rsidR="006C1498" w:rsidRDefault="006C1498" w:rsidP="002104F2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bis</w:t>
            </w:r>
          </w:p>
        </w:tc>
        <w:tc>
          <w:tcPr>
            <w:tcW w:w="998" w:type="dxa"/>
            <w:vAlign w:val="center"/>
          </w:tcPr>
          <w:p w14:paraId="5DDBD7F0" w14:textId="77777777" w:rsidR="006C1498" w:rsidRDefault="006C1498" w:rsidP="002104F2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von</w:t>
            </w:r>
          </w:p>
        </w:tc>
        <w:tc>
          <w:tcPr>
            <w:tcW w:w="998" w:type="dxa"/>
            <w:vAlign w:val="center"/>
          </w:tcPr>
          <w:p w14:paraId="55F7F278" w14:textId="77777777" w:rsidR="006C1498" w:rsidRDefault="006C1498" w:rsidP="002104F2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bis</w:t>
            </w:r>
          </w:p>
        </w:tc>
        <w:tc>
          <w:tcPr>
            <w:tcW w:w="998" w:type="dxa"/>
            <w:vAlign w:val="center"/>
          </w:tcPr>
          <w:p w14:paraId="241DCF18" w14:textId="77777777" w:rsidR="006C1498" w:rsidRDefault="006C1498" w:rsidP="002104F2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von</w:t>
            </w:r>
          </w:p>
        </w:tc>
        <w:tc>
          <w:tcPr>
            <w:tcW w:w="998" w:type="dxa"/>
            <w:vAlign w:val="center"/>
          </w:tcPr>
          <w:p w14:paraId="269E9BF8" w14:textId="77777777" w:rsidR="006C1498" w:rsidRDefault="006C1498" w:rsidP="002104F2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bis</w:t>
            </w:r>
          </w:p>
        </w:tc>
        <w:tc>
          <w:tcPr>
            <w:tcW w:w="998" w:type="dxa"/>
            <w:vAlign w:val="center"/>
          </w:tcPr>
          <w:p w14:paraId="2DD2412D" w14:textId="77777777" w:rsidR="006C1498" w:rsidRDefault="006C1498" w:rsidP="002104F2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von</w:t>
            </w:r>
          </w:p>
        </w:tc>
        <w:tc>
          <w:tcPr>
            <w:tcW w:w="998" w:type="dxa"/>
            <w:vAlign w:val="center"/>
          </w:tcPr>
          <w:p w14:paraId="761B2B25" w14:textId="77777777" w:rsidR="006C1498" w:rsidRDefault="006C1498" w:rsidP="002104F2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bis</w:t>
            </w:r>
          </w:p>
        </w:tc>
        <w:tc>
          <w:tcPr>
            <w:tcW w:w="1622" w:type="dxa"/>
            <w:vAlign w:val="center"/>
          </w:tcPr>
          <w:p w14:paraId="0B531571" w14:textId="77777777" w:rsidR="006C1498" w:rsidRDefault="006C1498" w:rsidP="002104F2">
            <w:pPr>
              <w:spacing w:before="40" w:after="40" w:line="240" w:lineRule="auto"/>
              <w:jc w:val="center"/>
              <w:rPr>
                <w:rFonts w:ascii="DB Neo Office" w:hAnsi="DB Neo Office"/>
                <w:b/>
                <w:bCs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t>Fahrzeug-/Zuglänge</w:t>
            </w:r>
          </w:p>
        </w:tc>
      </w:tr>
      <w:tr w:rsidR="00BB4EA9" w:rsidRPr="00F02540" w14:paraId="0CC34FE2" w14:textId="77777777" w:rsidTr="00BB4EA9">
        <w:tc>
          <w:tcPr>
            <w:tcW w:w="1694" w:type="dxa"/>
          </w:tcPr>
          <w:p w14:paraId="42E0CA5E" w14:textId="7777777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Montag</w:t>
            </w:r>
          </w:p>
        </w:tc>
        <w:tc>
          <w:tcPr>
            <w:tcW w:w="998" w:type="dxa"/>
            <w:vAlign w:val="center"/>
          </w:tcPr>
          <w:p w14:paraId="44C04F71" w14:textId="248986C6" w:rsidR="00BB4EA9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20B46CFB" w14:textId="094F21D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4C5A53C" w14:textId="2DFC119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D60D6A5" w14:textId="3254C86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7176EB4" w14:textId="23A9569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8FEC57C" w14:textId="29AE5CC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0EAF493" w14:textId="2B5C0AF4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0B56CAA" w14:textId="61B6771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5B16979D" w14:textId="7B908B5A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26A8AD16" w14:textId="77777777" w:rsidTr="00BB4EA9">
        <w:tc>
          <w:tcPr>
            <w:tcW w:w="1694" w:type="dxa"/>
          </w:tcPr>
          <w:p w14:paraId="3BDC4F84" w14:textId="7777777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Dienstag</w:t>
            </w:r>
          </w:p>
        </w:tc>
        <w:tc>
          <w:tcPr>
            <w:tcW w:w="998" w:type="dxa"/>
            <w:vAlign w:val="center"/>
          </w:tcPr>
          <w:p w14:paraId="0DE3608F" w14:textId="4B04155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66FC0D1D" w14:textId="3BD3205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E8FF018" w14:textId="3A3AC98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22FAAB67" w14:textId="7999CA1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58E4A70" w14:textId="326A972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ECA711F" w14:textId="212B332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7628235" w14:textId="051CF0C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92A2431" w14:textId="30043AF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00BB25E0" w14:textId="733F04A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0AD5C227" w14:textId="77777777" w:rsidTr="00BB4EA9">
        <w:tc>
          <w:tcPr>
            <w:tcW w:w="1694" w:type="dxa"/>
          </w:tcPr>
          <w:p w14:paraId="3004ED00" w14:textId="7777777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Mittwoch</w:t>
            </w:r>
          </w:p>
        </w:tc>
        <w:tc>
          <w:tcPr>
            <w:tcW w:w="998" w:type="dxa"/>
            <w:vAlign w:val="center"/>
          </w:tcPr>
          <w:p w14:paraId="4804ED55" w14:textId="76B3D2B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0011AD49" w14:textId="2D8D33A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1318BC2" w14:textId="7C5248C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24CB5AD6" w14:textId="1BEB0C6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28687E30" w14:textId="3E364A0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BBDC4FD" w14:textId="1155999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A3AF7AD" w14:textId="424D0C3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33C728D" w14:textId="2D56500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510368BC" w14:textId="53A2C91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2315D784" w14:textId="77777777" w:rsidTr="00BB4EA9">
        <w:tc>
          <w:tcPr>
            <w:tcW w:w="1694" w:type="dxa"/>
          </w:tcPr>
          <w:p w14:paraId="4585FB14" w14:textId="7777777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Donnerstag</w:t>
            </w:r>
          </w:p>
        </w:tc>
        <w:tc>
          <w:tcPr>
            <w:tcW w:w="998" w:type="dxa"/>
            <w:vAlign w:val="center"/>
          </w:tcPr>
          <w:p w14:paraId="3FFE0ED9" w14:textId="6BA8B3F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108C79D8" w14:textId="1D044DEA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82B133B" w14:textId="7BBF33D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278DAE61" w14:textId="2346C34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167811B" w14:textId="43C3B11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AD08F52" w14:textId="1BF0E69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2E172491" w14:textId="20DA1CE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8E2A3B8" w14:textId="6349B90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39AFA9E7" w14:textId="270987B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4020E596" w14:textId="77777777" w:rsidTr="00BB4EA9">
        <w:tc>
          <w:tcPr>
            <w:tcW w:w="1694" w:type="dxa"/>
          </w:tcPr>
          <w:p w14:paraId="17F99934" w14:textId="7777777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Freitag</w:t>
            </w:r>
          </w:p>
        </w:tc>
        <w:tc>
          <w:tcPr>
            <w:tcW w:w="998" w:type="dxa"/>
            <w:vAlign w:val="center"/>
          </w:tcPr>
          <w:p w14:paraId="5D7726D9" w14:textId="420BF433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3F1A2D32" w14:textId="492DCA3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A44B340" w14:textId="7133A8D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89D8127" w14:textId="6CBE2CB1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D70AC60" w14:textId="456E579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691DEB3" w14:textId="03CB921E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051974BD" w14:textId="6A93A6FA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CA025DE" w14:textId="1E4CCF4A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66D979C2" w14:textId="33A95EB0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4486B224" w14:textId="77777777" w:rsidTr="00BB4EA9">
        <w:tc>
          <w:tcPr>
            <w:tcW w:w="1694" w:type="dxa"/>
          </w:tcPr>
          <w:p w14:paraId="49148ABA" w14:textId="7777777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Sonnabend</w:t>
            </w:r>
          </w:p>
        </w:tc>
        <w:tc>
          <w:tcPr>
            <w:tcW w:w="998" w:type="dxa"/>
            <w:vAlign w:val="center"/>
          </w:tcPr>
          <w:p w14:paraId="341AD63E" w14:textId="5FA425A9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0499C5BE" w14:textId="7CB3B9B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A43CCDD" w14:textId="65E26C0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616EEA9" w14:textId="56C58174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28CEA1F6" w14:textId="3522FC38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A2828AB" w14:textId="33B1392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1ACFAD8" w14:textId="3D79B59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41FF853" w14:textId="03B8F9C4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49866969" w14:textId="03A2578A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BB4EA9" w:rsidRPr="00F02540" w14:paraId="3098B822" w14:textId="77777777" w:rsidTr="00BB4EA9">
        <w:tc>
          <w:tcPr>
            <w:tcW w:w="1694" w:type="dxa"/>
          </w:tcPr>
          <w:p w14:paraId="7E6CF67A" w14:textId="77777777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sz w:val="20"/>
                <w:szCs w:val="20"/>
              </w:rPr>
              <w:t>Sonntag</w:t>
            </w:r>
          </w:p>
        </w:tc>
        <w:tc>
          <w:tcPr>
            <w:tcW w:w="998" w:type="dxa"/>
            <w:vAlign w:val="center"/>
          </w:tcPr>
          <w:p w14:paraId="353899A3" w14:textId="3745BC21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9" w:type="dxa"/>
            <w:vAlign w:val="center"/>
          </w:tcPr>
          <w:p w14:paraId="576ACAAB" w14:textId="15E930A6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36EDF4C3" w14:textId="3A56E325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61D3B33B" w14:textId="7204226B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118FC8D6" w14:textId="1A32CB4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54186A85" w14:textId="30EA661C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47BB53AC" w14:textId="0138237F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998" w:type="dxa"/>
            <w:vAlign w:val="center"/>
          </w:tcPr>
          <w:p w14:paraId="7885C1C7" w14:textId="6A528A4D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22" w:type="dxa"/>
            <w:vAlign w:val="center"/>
          </w:tcPr>
          <w:p w14:paraId="3E67D665" w14:textId="0604F532" w:rsidR="00BB4EA9" w:rsidRPr="00F02540" w:rsidRDefault="00BB4EA9" w:rsidP="00BB4EA9">
            <w:pPr>
              <w:spacing w:before="40" w:after="40" w:line="240" w:lineRule="auto"/>
              <w:jc w:val="center"/>
              <w:rPr>
                <w:rFonts w:ascii="DB Neo Office" w:hAnsi="DB Neo Office"/>
                <w:sz w:val="20"/>
                <w:szCs w:val="20"/>
              </w:rPr>
            </w:pP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Fonts w:ascii="DB Neo Office" w:hAnsi="DB Neo Office"/>
                <w:b/>
                <w:bCs/>
                <w:sz w:val="20"/>
                <w:szCs w:val="20"/>
              </w:rPr>
              <w:fldChar w:fldCharType="end"/>
            </w:r>
          </w:p>
        </w:tc>
      </w:tr>
    </w:tbl>
    <w:p w14:paraId="16AE59B6" w14:textId="77777777" w:rsidR="006C1498" w:rsidRDefault="006C1498" w:rsidP="00433CA0">
      <w:pPr>
        <w:spacing w:after="120" w:line="240" w:lineRule="auto"/>
        <w:jc w:val="both"/>
        <w:rPr>
          <w:rFonts w:ascii="DB Neo Office" w:hAnsi="DB Neo Office"/>
          <w:b/>
          <w:bCs/>
        </w:rPr>
      </w:pPr>
    </w:p>
    <w:p w14:paraId="23F49C97" w14:textId="77777777" w:rsidR="00843D95" w:rsidRDefault="00843D95" w:rsidP="00433CA0">
      <w:pPr>
        <w:spacing w:after="120" w:line="240" w:lineRule="auto"/>
        <w:jc w:val="both"/>
        <w:rPr>
          <w:rFonts w:ascii="DB Neo Office" w:hAnsi="DB Neo Office"/>
          <w:b/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20"/>
        <w:gridCol w:w="483"/>
        <w:gridCol w:w="8758"/>
      </w:tblGrid>
      <w:tr w:rsidR="00843D95" w:rsidRPr="00843D95" w14:paraId="160E1614" w14:textId="77777777" w:rsidTr="00843D95">
        <w:tc>
          <w:tcPr>
            <w:tcW w:w="46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9EAD545" w14:textId="113580B9" w:rsidR="00843D95" w:rsidRPr="00843D95" w:rsidRDefault="00843D95" w:rsidP="00433CA0">
            <w:pPr>
              <w:spacing w:after="120" w:line="240" w:lineRule="auto"/>
              <w:jc w:val="both"/>
              <w:rPr>
                <w:rFonts w:ascii="DB Neo Office" w:hAnsi="DB Neo Office"/>
              </w:rPr>
            </w:pPr>
            <w:r>
              <w:rPr>
                <w:rFonts w:ascii="DB Neo Office" w:hAnsi="DB Neo Offic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>
              <w:rPr>
                <w:rFonts w:ascii="DB Neo Office" w:hAnsi="DB Neo Office"/>
              </w:rPr>
              <w:instrText xml:space="preserve"> FORMTEXT </w:instrText>
            </w:r>
            <w:r>
              <w:rPr>
                <w:rFonts w:ascii="DB Neo Office" w:hAnsi="DB Neo Office"/>
              </w:rPr>
            </w:r>
            <w:r>
              <w:rPr>
                <w:rFonts w:ascii="DB Neo Office" w:hAnsi="DB Neo Office"/>
              </w:rPr>
              <w:fldChar w:fldCharType="separate"/>
            </w:r>
            <w:r>
              <w:rPr>
                <w:rFonts w:ascii="DB Neo Office" w:hAnsi="DB Neo Office"/>
                <w:noProof/>
              </w:rPr>
              <w:t> </w:t>
            </w:r>
            <w:r>
              <w:rPr>
                <w:rFonts w:ascii="DB Neo Office" w:hAnsi="DB Neo Office"/>
                <w:noProof/>
              </w:rPr>
              <w:t> </w:t>
            </w:r>
            <w:r>
              <w:rPr>
                <w:rFonts w:ascii="DB Neo Office" w:hAnsi="DB Neo Office"/>
                <w:noProof/>
              </w:rPr>
              <w:t> </w:t>
            </w:r>
            <w:r>
              <w:rPr>
                <w:rFonts w:ascii="DB Neo Office" w:hAnsi="DB Neo Office"/>
                <w:noProof/>
              </w:rPr>
              <w:t> </w:t>
            </w:r>
            <w:r>
              <w:rPr>
                <w:rFonts w:ascii="DB Neo Office" w:hAnsi="DB Neo Office"/>
                <w:noProof/>
              </w:rPr>
              <w:t> </w:t>
            </w:r>
            <w:r>
              <w:rPr>
                <w:rFonts w:ascii="DB Neo Office" w:hAnsi="DB Neo Office"/>
              </w:rPr>
              <w:fldChar w:fldCharType="end"/>
            </w:r>
            <w:bookmarkEnd w:id="2"/>
            <w:r>
              <w:rPr>
                <w:rFonts w:ascii="DB Neo Office" w:hAnsi="DB Neo Office"/>
              </w:rPr>
              <w:t xml:space="preserve">, </w:t>
            </w:r>
            <w:r>
              <w:rPr>
                <w:rFonts w:ascii="DB Neo Office" w:hAnsi="DB Neo Office"/>
              </w:rPr>
              <w:fldChar w:fldCharType="begin">
                <w:ffData>
                  <w:name w:val="Text3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3" w:name="Text3"/>
            <w:r>
              <w:rPr>
                <w:rFonts w:ascii="DB Neo Office" w:hAnsi="DB Neo Office"/>
              </w:rPr>
              <w:instrText xml:space="preserve"> FORMTEXT </w:instrText>
            </w:r>
            <w:r>
              <w:rPr>
                <w:rFonts w:ascii="DB Neo Office" w:hAnsi="DB Neo Office"/>
              </w:rPr>
            </w:r>
            <w:r>
              <w:rPr>
                <w:rFonts w:ascii="DB Neo Office" w:hAnsi="DB Neo Office"/>
              </w:rPr>
              <w:fldChar w:fldCharType="separate"/>
            </w:r>
            <w:r>
              <w:rPr>
                <w:rFonts w:ascii="DB Neo Office" w:hAnsi="DB Neo Office"/>
                <w:noProof/>
              </w:rPr>
              <w:t> </w:t>
            </w:r>
            <w:r>
              <w:rPr>
                <w:rFonts w:ascii="DB Neo Office" w:hAnsi="DB Neo Office"/>
                <w:noProof/>
              </w:rPr>
              <w:t> </w:t>
            </w:r>
            <w:r>
              <w:rPr>
                <w:rFonts w:ascii="DB Neo Office" w:hAnsi="DB Neo Office"/>
                <w:noProof/>
              </w:rPr>
              <w:t> </w:t>
            </w:r>
            <w:r>
              <w:rPr>
                <w:rFonts w:ascii="DB Neo Office" w:hAnsi="DB Neo Office"/>
                <w:noProof/>
              </w:rPr>
              <w:t> </w:t>
            </w:r>
            <w:r>
              <w:rPr>
                <w:rFonts w:ascii="DB Neo Office" w:hAnsi="DB Neo Office"/>
                <w:noProof/>
              </w:rPr>
              <w:t> </w:t>
            </w:r>
            <w:r>
              <w:rPr>
                <w:rFonts w:ascii="DB Neo Office" w:hAnsi="DB Neo Office"/>
              </w:rPr>
              <w:fldChar w:fldCharType="end"/>
            </w:r>
            <w:bookmarkEnd w:id="3"/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</w:tcPr>
          <w:p w14:paraId="21048F23" w14:textId="77777777" w:rsidR="00843D95" w:rsidRPr="00843D95" w:rsidRDefault="00843D95" w:rsidP="00433CA0">
            <w:pPr>
              <w:spacing w:after="120" w:line="240" w:lineRule="auto"/>
              <w:jc w:val="both"/>
              <w:rPr>
                <w:rFonts w:ascii="DB Neo Office" w:hAnsi="DB Neo Office"/>
              </w:rPr>
            </w:pPr>
          </w:p>
        </w:tc>
        <w:tc>
          <w:tcPr>
            <w:tcW w:w="875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6F3E7BD" w14:textId="77777777" w:rsidR="00843D95" w:rsidRPr="00843D95" w:rsidRDefault="00843D95" w:rsidP="00433CA0">
            <w:pPr>
              <w:spacing w:after="120" w:line="240" w:lineRule="auto"/>
              <w:jc w:val="both"/>
              <w:rPr>
                <w:rFonts w:ascii="DB Neo Office" w:hAnsi="DB Neo Office"/>
              </w:rPr>
            </w:pPr>
          </w:p>
        </w:tc>
      </w:tr>
      <w:tr w:rsidR="00843D95" w:rsidRPr="00843D95" w14:paraId="7F5A022F" w14:textId="77777777" w:rsidTr="00843D95">
        <w:tc>
          <w:tcPr>
            <w:tcW w:w="46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571BDA1" w14:textId="2BEE7DB0" w:rsidR="00843D95" w:rsidRPr="00843D95" w:rsidRDefault="00843D95" w:rsidP="00433CA0">
            <w:pPr>
              <w:spacing w:after="120" w:line="240" w:lineRule="auto"/>
              <w:jc w:val="both"/>
              <w:rPr>
                <w:rFonts w:ascii="DB Neo Office" w:hAnsi="DB Neo Office"/>
                <w:sz w:val="16"/>
                <w:szCs w:val="16"/>
              </w:rPr>
            </w:pPr>
            <w:r w:rsidRPr="00843D95">
              <w:rPr>
                <w:rFonts w:ascii="DB Neo Office" w:hAnsi="DB Neo Office"/>
                <w:sz w:val="16"/>
                <w:szCs w:val="16"/>
              </w:rPr>
              <w:t>Ort, Datum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</w:tcPr>
          <w:p w14:paraId="6784A473" w14:textId="77777777" w:rsidR="00843D95" w:rsidRPr="00843D95" w:rsidRDefault="00843D95" w:rsidP="00433CA0">
            <w:pPr>
              <w:spacing w:after="120" w:line="240" w:lineRule="auto"/>
              <w:jc w:val="both"/>
              <w:rPr>
                <w:rFonts w:ascii="DB Neo Office" w:hAnsi="DB Neo Office"/>
              </w:rPr>
            </w:pPr>
          </w:p>
        </w:tc>
        <w:tc>
          <w:tcPr>
            <w:tcW w:w="875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6A5BD3F" w14:textId="28E7DB6F" w:rsidR="00843D95" w:rsidRPr="00843D95" w:rsidRDefault="00843D95" w:rsidP="00433CA0">
            <w:pPr>
              <w:spacing w:after="120" w:line="240" w:lineRule="auto"/>
              <w:jc w:val="both"/>
              <w:rPr>
                <w:rFonts w:ascii="DB Neo Office" w:hAnsi="DB Neo Office"/>
                <w:sz w:val="16"/>
                <w:szCs w:val="16"/>
              </w:rPr>
            </w:pPr>
            <w:r w:rsidRPr="00843D95">
              <w:rPr>
                <w:rFonts w:ascii="DB Neo Office" w:hAnsi="DB Neo Office"/>
                <w:sz w:val="16"/>
                <w:szCs w:val="16"/>
              </w:rPr>
              <w:t>Unterschrift / Stempel</w:t>
            </w:r>
            <w:r>
              <w:rPr>
                <w:rFonts w:ascii="DB Neo Office" w:hAnsi="DB Neo Office"/>
                <w:sz w:val="16"/>
                <w:szCs w:val="16"/>
              </w:rPr>
              <w:t xml:space="preserve"> Zugangsberechtigter</w:t>
            </w:r>
          </w:p>
        </w:tc>
      </w:tr>
    </w:tbl>
    <w:p w14:paraId="2F764628" w14:textId="14309414" w:rsidR="00843D95" w:rsidRDefault="00843D95" w:rsidP="00433CA0">
      <w:pPr>
        <w:spacing w:after="120" w:line="240" w:lineRule="auto"/>
        <w:jc w:val="both"/>
        <w:rPr>
          <w:rFonts w:ascii="DB Neo Office" w:hAnsi="DB Neo Office"/>
          <w:b/>
          <w:bCs/>
        </w:rPr>
      </w:pPr>
      <w:r>
        <w:rPr>
          <w:rFonts w:ascii="DB Neo Office" w:hAnsi="DB Neo Office"/>
          <w:b/>
          <w:bCs/>
        </w:rPr>
        <w:t xml:space="preserve">Ausgefüllte Datei senden an: </w:t>
      </w:r>
      <w:r w:rsidR="00B97B3D" w:rsidRPr="00B97B3D">
        <w:rPr>
          <w:rFonts w:ascii="DB Neo Office" w:hAnsi="DB Neo Office"/>
          <w:b/>
          <w:bCs/>
          <w:color w:val="0000FF"/>
        </w:rPr>
        <w:t>marschbahn</w:t>
      </w:r>
      <w:r w:rsidRPr="00B97B3D">
        <w:rPr>
          <w:rFonts w:ascii="DB Neo Office" w:hAnsi="DB Neo Office"/>
          <w:b/>
          <w:bCs/>
          <w:color w:val="0000FF"/>
        </w:rPr>
        <w:t>@deutschebahn.com</w:t>
      </w:r>
    </w:p>
    <w:sectPr w:rsidR="00843D95" w:rsidSect="00443864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6838" w:h="11906" w:orient="landscape" w:code="9"/>
      <w:pgMar w:top="1701" w:right="2126" w:bottom="709" w:left="851" w:header="851" w:footer="52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7CE1F0" w14:textId="77777777" w:rsidR="00AF49D0" w:rsidRDefault="00AF49D0" w:rsidP="00ED35C8">
      <w:pPr>
        <w:spacing w:line="240" w:lineRule="auto"/>
      </w:pPr>
      <w:r>
        <w:separator/>
      </w:r>
    </w:p>
  </w:endnote>
  <w:endnote w:type="continuationSeparator" w:id="0">
    <w:p w14:paraId="3546B9B4" w14:textId="77777777" w:rsidR="00AF49D0" w:rsidRDefault="00AF49D0" w:rsidP="00ED35C8">
      <w:pPr>
        <w:spacing w:line="240" w:lineRule="auto"/>
      </w:pPr>
      <w:r>
        <w:continuationSeparator/>
      </w:r>
    </w:p>
  </w:endnote>
  <w:endnote w:type="continuationNotice" w:id="1">
    <w:p w14:paraId="73CAB34D" w14:textId="77777777" w:rsidR="00AF49D0" w:rsidRDefault="00AF49D0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DB Sans">
    <w:panose1 w:val="020B0502050202020204"/>
    <w:charset w:val="00"/>
    <w:family w:val="swiss"/>
    <w:pitch w:val="variable"/>
    <w:sig w:usb0="A00002AF" w:usb1="1000204B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B Sans Alternate">
    <w:panose1 w:val="020B0502050202020204"/>
    <w:charset w:val="00"/>
    <w:family w:val="swiss"/>
    <w:pitch w:val="variable"/>
    <w:sig w:usb0="A00002AF" w:usb1="1000204B" w:usb2="00000000" w:usb3="00000000" w:csb0="00000097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DB Neo Office">
    <w:panose1 w:val="00000000000000000000"/>
    <w:charset w:val="00"/>
    <w:family w:val="auto"/>
    <w:pitch w:val="variable"/>
    <w:sig w:usb0="A00000FF" w:usb1="4000206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3398A1" w14:textId="77777777" w:rsidR="00946D10" w:rsidRPr="00FC1449" w:rsidRDefault="00FC1449" w:rsidP="002671D4">
    <w:pPr>
      <w:pStyle w:val="Seitenangabe"/>
    </w:pPr>
    <w:r>
      <mc:AlternateContent>
        <mc:Choice Requires="wps">
          <w:drawing>
            <wp:anchor distT="0" distB="0" distL="114300" distR="114300" simplePos="0" relativeHeight="251658241" behindDoc="1" locked="0" layoutInCell="1" allowOverlap="1" wp14:anchorId="6171E7DE" wp14:editId="69D926A2">
              <wp:simplePos x="0" y="0"/>
              <wp:positionH relativeFrom="page">
                <wp:posOffset>1080135</wp:posOffset>
              </wp:positionH>
              <wp:positionV relativeFrom="page">
                <wp:posOffset>10279380</wp:posOffset>
              </wp:positionV>
              <wp:extent cx="540000" cy="54000"/>
              <wp:effectExtent l="0" t="0" r="0" b="3175"/>
              <wp:wrapNone/>
              <wp:docPr id="8" name="Textplatzhalter 7"/>
              <wp:cNvGraphicFramePr>
                <a:graphicFrameLocks xmlns:a="http://schemas.openxmlformats.org/drawingml/2006/main" noGrp="1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Grp="1" noChangeAspect="1"/>
                    </wps:cNvSpPr>
                    <wps:spPr>
                      <a:xfrm>
                        <a:off x="0" y="0"/>
                        <a:ext cx="540000" cy="54000"/>
                      </a:xfrm>
                      <a:prstGeom prst="roundRect">
                        <a:avLst>
                          <a:gd name="adj" fmla="val 50000"/>
                        </a:avLst>
                      </a:prstGeom>
                      <a:solidFill>
                        <a:schemeClr val="accent5"/>
                      </a:solidFill>
                    </wps:spPr>
                    <wps:bodyPr vert="horz" wrap="square" lIns="0" tIns="0" rIns="0" bIns="0" rtlCol="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oundrect w14:anchorId="1938E00A" id="Textplatzhalter 7" o:spid="_x0000_s1026" style="position:absolute;margin-left:85.05pt;margin-top:809.4pt;width:42.5pt;height:4.25pt;z-index:-25165823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arcsize=".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" fillcolor="#ec0016 [3208]" stroked="f">
              <o:lock v:ext="edit" aspectratio="t" grouping="t"/>
              <v:textbox inset="0,0,0,0"/>
              <w10:wrap anchorx="page" anchory="page"/>
            </v:roundrect>
          </w:pict>
        </mc:Fallback>
      </mc:AlternateContent>
    </w:r>
    <w:r>
      <w:t xml:space="preserve">Seite 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von </w:t>
    </w:r>
    <w:fldSimple w:instr=" NUMPAGES   \* MERGEFORMAT ">
      <w:r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415407" w14:textId="77777777" w:rsidR="0015258F" w:rsidRPr="0059436A" w:rsidRDefault="00CA79CA" w:rsidP="009302C6">
    <w:pPr>
      <w:rPr>
        <w:rFonts w:ascii="DB Office" w:hAnsi="DB Office"/>
      </w:rPr>
    </w:pPr>
    <w:r w:rsidRPr="0059436A">
      <w:rPr>
        <w:rFonts w:ascii="DB Office" w:hAnsi="DB Office"/>
        <w:noProof/>
      </w:rPr>
      <mc:AlternateContent>
        <mc:Choice Requires="wps">
          <w:drawing>
            <wp:anchor distT="45720" distB="45720" distL="114300" distR="114300" simplePos="0" relativeHeight="251660289" behindDoc="1" locked="1" layoutInCell="1" allowOverlap="1" wp14:anchorId="54FD4AE5" wp14:editId="142F2323">
              <wp:simplePos x="0" y="0"/>
              <wp:positionH relativeFrom="page">
                <wp:posOffset>360045</wp:posOffset>
              </wp:positionH>
              <wp:positionV relativeFrom="page">
                <wp:align>bottom</wp:align>
              </wp:positionV>
              <wp:extent cx="633600" cy="2480400"/>
              <wp:effectExtent l="0" t="0" r="0" b="0"/>
              <wp:wrapNone/>
              <wp:docPr id="21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3600" cy="24804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39CBED" w14:textId="11034E4C" w:rsidR="00CA79CA" w:rsidRPr="003D6202" w:rsidRDefault="00CA79CA" w:rsidP="00CA79CA">
                          <w:pPr>
                            <w:pStyle w:val="Bild"/>
                            <w:rPr>
                              <w:color w:val="FFFFFF" w:themeColor="background1"/>
                              <w14:textFill>
                                <w14:noFill/>
                              </w14:textFill>
                            </w:rPr>
                          </w:pPr>
                        </w:p>
                      </w:txbxContent>
                    </wps:txbx>
                    <wps:bodyPr rot="0" vert="horz" wrap="square" lIns="0" tIns="0" rIns="0" bIns="327600" anchor="b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4FD4AE5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28.35pt;margin-top:0;width:49.9pt;height:195.3pt;z-index:-251656191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bottom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" filled="f" stroked="f">
              <v:textbox inset="0,0,0,9.1mm">
                <w:txbxContent>
                  <w:p w14:paraId="6E39CBED" w14:textId="11034E4C" w:rsidR="00CA79CA" w:rsidRPr="003D6202" w:rsidRDefault="00CA79CA" w:rsidP="00CA79CA">
                    <w:pPr>
                      <w:pStyle w:val="Bild"/>
                      <w:rPr>
                        <w:color w:val="FFFFFF" w:themeColor="background1"/>
                        <w14:textFill>
                          <w14:noFill/>
                        </w14:textFill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1F4133B0" w14:textId="77777777" w:rsidR="002C36F5" w:rsidRPr="0059436A" w:rsidRDefault="002C36F5" w:rsidP="0057387E">
    <w:pPr>
      <w:pStyle w:val="Bild"/>
      <w:rPr>
        <w:rFonts w:ascii="DB Office" w:hAnsi="DB Office"/>
      </w:rPr>
    </w:pPr>
  </w:p>
  <w:p w14:paraId="6B632974" w14:textId="77777777" w:rsidR="0015258F" w:rsidRPr="0059436A" w:rsidRDefault="0015258F" w:rsidP="00ED0B01">
    <w:pPr>
      <w:pStyle w:val="Fuzeile"/>
      <w:rPr>
        <w:rFonts w:ascii="DB Office" w:hAnsi="DB Office"/>
      </w:rPr>
    </w:pPr>
  </w:p>
  <w:p w14:paraId="563A39B4" w14:textId="77777777" w:rsidR="00946D10" w:rsidRPr="0059436A" w:rsidRDefault="002D6B03" w:rsidP="002671D4">
    <w:pPr>
      <w:pStyle w:val="Seitenangabe"/>
      <w:rPr>
        <w:rFonts w:ascii="DB Office" w:hAnsi="DB Office"/>
      </w:rPr>
    </w:pPr>
    <w:r w:rsidRPr="0059436A">
      <w:rPr>
        <w:rFonts w:ascii="DB Office" w:hAnsi="DB Office"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67CF2892" wp14:editId="11545816">
              <wp:simplePos x="0" y="0"/>
              <wp:positionH relativeFrom="page">
                <wp:posOffset>1080135</wp:posOffset>
              </wp:positionH>
              <wp:positionV relativeFrom="page">
                <wp:posOffset>10279380</wp:posOffset>
              </wp:positionV>
              <wp:extent cx="540000" cy="54000"/>
              <wp:effectExtent l="0" t="0" r="0" b="3175"/>
              <wp:wrapNone/>
              <wp:docPr id="6" name="Textplatzhalter 7"/>
              <wp:cNvGraphicFramePr>
                <a:graphicFrameLocks xmlns:a="http://schemas.openxmlformats.org/drawingml/2006/main" noGrp="1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Grp="1" noChangeAspect="1"/>
                    </wps:cNvSpPr>
                    <wps:spPr>
                      <a:xfrm>
                        <a:off x="0" y="0"/>
                        <a:ext cx="540000" cy="54000"/>
                      </a:xfrm>
                      <a:prstGeom prst="roundRect">
                        <a:avLst>
                          <a:gd name="adj" fmla="val 50000"/>
                        </a:avLst>
                      </a:prstGeom>
                      <a:solidFill>
                        <a:schemeClr val="accent5"/>
                      </a:solidFill>
                    </wps:spPr>
                    <wps:bodyPr vert="horz" wrap="square" lIns="0" tIns="0" rIns="0" bIns="0" rtlCol="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oundrect w14:anchorId="76BC6AF8" id="Textplatzhalter 7" o:spid="_x0000_s1026" style="position:absolute;margin-left:85.05pt;margin-top:809.4pt;width:42.5pt;height:4.2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arcsize=".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" fillcolor="#ec0016 [3208]" stroked="f">
              <o:lock v:ext="edit" aspectratio="t" grouping="t"/>
              <v:textbox inset="0,0,0,0"/>
              <w10:wrap anchorx="page" anchory="page"/>
            </v:roundrect>
          </w:pict>
        </mc:Fallback>
      </mc:AlternateContent>
    </w:r>
    <w:r w:rsidR="00C821AB" w:rsidRPr="0059436A">
      <w:rPr>
        <w:rFonts w:ascii="DB Office" w:hAnsi="DB Office"/>
      </w:rPr>
      <w:t>Seite</w:t>
    </w:r>
    <w:r w:rsidR="00057070" w:rsidRPr="0059436A">
      <w:rPr>
        <w:rFonts w:ascii="DB Office" w:hAnsi="DB Office"/>
      </w:rPr>
      <w:t xml:space="preserve"> </w:t>
    </w:r>
    <w:r w:rsidR="00182DF6" w:rsidRPr="0059436A">
      <w:rPr>
        <w:rFonts w:ascii="DB Office" w:hAnsi="DB Office"/>
      </w:rPr>
      <w:fldChar w:fldCharType="begin"/>
    </w:r>
    <w:r w:rsidR="00182DF6" w:rsidRPr="0059436A">
      <w:rPr>
        <w:rFonts w:ascii="DB Office" w:hAnsi="DB Office"/>
      </w:rPr>
      <w:instrText xml:space="preserve"> PAGE   \* MERGEFORMAT </w:instrText>
    </w:r>
    <w:r w:rsidR="00182DF6" w:rsidRPr="0059436A">
      <w:rPr>
        <w:rFonts w:ascii="DB Office" w:hAnsi="DB Office"/>
      </w:rPr>
      <w:fldChar w:fldCharType="separate"/>
    </w:r>
    <w:r w:rsidR="00182DF6" w:rsidRPr="0059436A">
      <w:rPr>
        <w:rFonts w:ascii="DB Office" w:hAnsi="DB Office"/>
      </w:rPr>
      <w:t>1</w:t>
    </w:r>
    <w:r w:rsidR="00182DF6" w:rsidRPr="0059436A">
      <w:rPr>
        <w:rFonts w:ascii="DB Office" w:hAnsi="DB Office"/>
      </w:rPr>
      <w:fldChar w:fldCharType="end"/>
    </w:r>
    <w:r w:rsidR="00182DF6" w:rsidRPr="0059436A">
      <w:rPr>
        <w:rFonts w:ascii="DB Office" w:hAnsi="DB Office"/>
      </w:rPr>
      <w:t xml:space="preserve"> von </w:t>
    </w:r>
    <w:r w:rsidRPr="0059436A">
      <w:rPr>
        <w:rFonts w:ascii="DB Office" w:hAnsi="DB Office"/>
      </w:rPr>
      <w:fldChar w:fldCharType="begin"/>
    </w:r>
    <w:r w:rsidRPr="0059436A">
      <w:rPr>
        <w:rFonts w:ascii="DB Office" w:hAnsi="DB Office"/>
      </w:rPr>
      <w:instrText xml:space="preserve"> NUMPAGES   \* MERGEFORMAT </w:instrText>
    </w:r>
    <w:r w:rsidRPr="0059436A">
      <w:rPr>
        <w:rFonts w:ascii="DB Office" w:hAnsi="DB Office"/>
      </w:rPr>
      <w:fldChar w:fldCharType="separate"/>
    </w:r>
    <w:r w:rsidR="00182DF6" w:rsidRPr="0059436A">
      <w:rPr>
        <w:rFonts w:ascii="DB Office" w:hAnsi="DB Office"/>
      </w:rPr>
      <w:t>2</w:t>
    </w:r>
    <w:r w:rsidRPr="0059436A">
      <w:rPr>
        <w:rFonts w:ascii="DB Office" w:hAnsi="DB Office"/>
      </w:rPr>
      <w:fldChar w:fldCharType="end"/>
    </w:r>
    <w:r w:rsidR="00C821AB" w:rsidRPr="0059436A">
      <w:rPr>
        <w:rFonts w:ascii="DB Office" w:hAnsi="DB Office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D0DCE6" w14:textId="77777777" w:rsidR="00AF49D0" w:rsidRDefault="00AF49D0" w:rsidP="00ED35C8">
      <w:pPr>
        <w:spacing w:line="240" w:lineRule="auto"/>
      </w:pPr>
      <w:r>
        <w:separator/>
      </w:r>
    </w:p>
  </w:footnote>
  <w:footnote w:type="continuationSeparator" w:id="0">
    <w:p w14:paraId="4DD70285" w14:textId="77777777" w:rsidR="00AF49D0" w:rsidRDefault="00AF49D0" w:rsidP="00ED35C8">
      <w:pPr>
        <w:spacing w:line="240" w:lineRule="auto"/>
      </w:pPr>
      <w:r>
        <w:continuationSeparator/>
      </w:r>
    </w:p>
  </w:footnote>
  <w:footnote w:type="continuationNotice" w:id="1">
    <w:p w14:paraId="2C99E2D5" w14:textId="77777777" w:rsidR="00AF49D0" w:rsidRDefault="00AF49D0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9A1058" w14:textId="187D0402" w:rsidR="002B1724" w:rsidRDefault="002B172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EE5EFA" w14:textId="0CF778F5" w:rsidR="007E0C88" w:rsidRPr="00523A47" w:rsidRDefault="001F693E" w:rsidP="00433CA0">
    <w:pPr>
      <w:framePr w:w="916" w:h="616" w:wrap="around" w:vAnchor="page" w:hAnchor="page" w:x="1699" w:y="850"/>
      <w:spacing w:line="240" w:lineRule="auto"/>
      <w:rPr>
        <w:rFonts w:ascii="DB Office" w:eastAsia="Times New Roman" w:hAnsi="DB Office" w:cs="Times New Roman"/>
        <w:color w:val="000000"/>
        <w:szCs w:val="20"/>
        <w:lang w:eastAsia="de-DE"/>
      </w:rPr>
    </w:pPr>
    <w:sdt>
      <w:sdtPr>
        <w:rPr>
          <w:rFonts w:ascii="DB Office" w:eastAsia="Times New Roman" w:hAnsi="DB Office" w:cs="Times New Roman"/>
          <w:color w:val="000000"/>
          <w:szCs w:val="20"/>
          <w:lang w:eastAsia="de-DE"/>
        </w:rPr>
        <w:alias w:val="BusinessUnit.Logo"/>
        <w:tag w:val="{&quot;semyou&quot;:{&quot;bindingName&quot;:&quot;BusinessUnit.Logo&quot;,&quot;bindingId&quot;:&quot;093f8e31-e822-4ae6-a9d1-4e53f187dd15&quot;,&quot;bindingType&quot;:&quot;BusinessUnit&quot;,&quot;formID&quot;:null,&quot;type&quot;:&quot;Image&quot;,&quot;lockDelete&quot;:false,&quot;lockContent&quot;:false,&quot;removeAfterEditing&quot;:false}}"/>
        <w:id w:val="1269120264"/>
        <w:picture/>
      </w:sdtPr>
      <w:sdtEndPr/>
      <w:sdtContent>
        <w:r w:rsidR="00E81835">
          <w:rPr>
            <w:rFonts w:ascii="DB Office" w:eastAsia="Times New Roman" w:hAnsi="DB Office" w:cs="Times New Roman"/>
            <w:noProof/>
            <w:color w:val="000000"/>
            <w:szCs w:val="20"/>
            <w:lang w:eastAsia="de-DE"/>
          </w:rPr>
          <w:drawing>
            <wp:inline distT="0" distB="0" distL="0" distR="0" wp14:anchorId="54353FDB" wp14:editId="6762A978">
              <wp:extent cx="540411" cy="377648"/>
              <wp:effectExtent l="0" t="0" r="0" b="3810"/>
              <wp:docPr id="1573346278" name="Grafik 2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141142420" name="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0411" cy="377648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sdtContent>
    </w:sdt>
  </w:p>
  <w:sdt>
    <w:sdtPr>
      <w:rPr>
        <w:b/>
        <w:bCs/>
        <w:i/>
        <w:iCs/>
        <w:color w:val="A6A6A6" w:themeColor="background1" w:themeShade="A6"/>
      </w:rPr>
      <w:alias w:val="Zusätzliche Logos"/>
      <w:tag w:val="Zus_x00e4_tzliche_x0020_Zeichen"/>
      <w:id w:val="-2023612397"/>
      <w:placeholder>
        <w:docPart w:val="B3426A11BE5D4D94A5FE6B6BE29B5655"/>
      </w:placeholder>
      <w:dataBinding w:prefixMappings="xmlns:ns0='http://schemas.microsoft.com/office/2006/metadata/properties' xmlns:ns1='http://www.w3.org/2001/XMLSchema-instance' xmlns:ns2='http://schemas.microsoft.com/office/infopath/2007/PartnerControls' xmlns:ns3='e1347f27-b64e-47bf-85cc-44ab2ab4f118' xmlns:ns4='c3d8391d-a1a5-4805-b699-2d683ef0a0ba' xmlns:ns5='http://schemas.microsoft.com/sharepoint/v3' " w:xpath="/ns0:properties[1]/documentManagement[1]/ns4:Zus_x00e4_tzliche_x0020_Zeichen[1]" w:storeItemID="{259C9265-EED9-408C-8ECE-F0776AE1FA21}"/>
      <w:text/>
    </w:sdtPr>
    <w:sdtEndPr/>
    <w:sdtContent>
      <w:p w14:paraId="37CD34A9" w14:textId="377FADE4" w:rsidR="007E0C88" w:rsidRPr="00411610" w:rsidRDefault="00411610" w:rsidP="00411610">
        <w:pPr>
          <w:pStyle w:val="Zusatzmarkierung"/>
          <w:spacing w:before="200" w:line="240" w:lineRule="auto"/>
          <w:ind w:left="1134" w:firstLine="4394"/>
          <w:rPr>
            <w:b/>
            <w:bCs/>
            <w:i/>
            <w:iCs/>
            <w:color w:val="A6A6A6" w:themeColor="background1" w:themeShade="A6"/>
          </w:rPr>
        </w:pPr>
        <w:r w:rsidRPr="00411610">
          <w:rPr>
            <w:b/>
            <w:bCs/>
            <w:i/>
            <w:iCs/>
            <w:color w:val="A6A6A6" w:themeColor="background1" w:themeShade="A6"/>
          </w:rPr>
          <w:t>DB Regio Marschbahn GmbH</w: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759128" w14:textId="7F480EF7" w:rsidR="00D80ADF" w:rsidRPr="00523A47" w:rsidRDefault="00D80ADF" w:rsidP="00C37605">
    <w:pPr>
      <w:framePr w:w="848" w:h="594" w:wrap="around" w:vAnchor="page" w:hAnchor="page" w:x="1699" w:y="850"/>
      <w:spacing w:line="240" w:lineRule="auto"/>
      <w:rPr>
        <w:rFonts w:ascii="DB Office" w:eastAsia="Times New Roman" w:hAnsi="DB Office" w:cs="Times New Roman"/>
        <w:color w:val="000000"/>
        <w:szCs w:val="20"/>
        <w:lang w:eastAsia="de-DE"/>
      </w:rPr>
    </w:pPr>
  </w:p>
  <w:sdt>
    <w:sdtPr>
      <w:rPr>
        <w:rFonts w:ascii="DB Office" w:eastAsia="Times New Roman" w:hAnsi="DB Office" w:cs="Times New Roman"/>
        <w:color w:val="000000"/>
        <w:szCs w:val="20"/>
        <w:lang w:eastAsia="de-DE"/>
      </w:rPr>
      <w:alias w:val="BusinessUnit.Logo"/>
      <w:tag w:val="{&quot;semyou&quot;:{&quot;bindingName&quot;:&quot;BusinessUnit.Logo&quot;,&quot;bindingId&quot;:&quot;093f8e31-e822-4ae6-a9d1-4e53f187dd15&quot;,&quot;bindingType&quot;:&quot;BusinessUnit&quot;,&quot;formID&quot;:null,&quot;type&quot;:&quot;Image&quot;,&quot;lockDelete&quot;:false,&quot;lockContent&quot;:false,&quot;removeAfterEditing&quot;:false}}"/>
      <w:id w:val="803583611"/>
      <w:picture/>
    </w:sdtPr>
    <w:sdtEndPr/>
    <w:sdtContent>
      <w:p w14:paraId="674E2162" w14:textId="77777777" w:rsidR="00D80ADF" w:rsidRPr="00523A47" w:rsidRDefault="00E81835" w:rsidP="00C37605">
        <w:pPr>
          <w:framePr w:w="848" w:h="594" w:wrap="around" w:vAnchor="page" w:hAnchor="page" w:x="1699" w:y="850"/>
          <w:spacing w:line="240" w:lineRule="auto"/>
          <w:rPr>
            <w:rFonts w:ascii="DB Office" w:eastAsia="Times New Roman" w:hAnsi="DB Office" w:cs="Times New Roman"/>
            <w:color w:val="000000"/>
            <w:szCs w:val="20"/>
            <w:lang w:eastAsia="de-DE"/>
          </w:rPr>
        </w:pPr>
        <w:r>
          <w:rPr>
            <w:rFonts w:ascii="DB Office" w:eastAsia="Times New Roman" w:hAnsi="DB Office" w:cs="Times New Roman"/>
            <w:noProof/>
            <w:color w:val="000000"/>
            <w:szCs w:val="20"/>
            <w:lang w:eastAsia="de-DE"/>
          </w:rPr>
          <w:drawing>
            <wp:inline distT="0" distB="0" distL="0" distR="0" wp14:anchorId="3B627797" wp14:editId="5CC69FEC">
              <wp:extent cx="540411" cy="377648"/>
              <wp:effectExtent l="0" t="0" r="0" b="3810"/>
              <wp:docPr id="1577429413" name="Grafik 1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981220762" name="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0411" cy="377648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  <w:p w14:paraId="704E63F3" w14:textId="77777777" w:rsidR="00E77662" w:rsidRDefault="00142B73" w:rsidP="007A4425">
    <w:pPr>
      <w:pStyle w:val="Zusatzmarkierung"/>
      <w:jc w:val="left"/>
    </w:pPr>
    <w:r>
      <w:rPr>
        <w:noProof/>
        <w:color w:val="FFFFFF"/>
        <w:sz w:val="28"/>
      </w:rPr>
      <mc:AlternateContent>
        <mc:Choice Requires="wps">
          <w:drawing>
            <wp:anchor distT="0" distB="0" distL="114300" distR="114300" simplePos="0" relativeHeight="251664385" behindDoc="0" locked="0" layoutInCell="0" allowOverlap="1" wp14:anchorId="27D0F1EB" wp14:editId="15DD9B4A">
              <wp:simplePos x="0" y="0"/>
              <wp:positionH relativeFrom="page">
                <wp:posOffset>288290</wp:posOffset>
              </wp:positionH>
              <wp:positionV relativeFrom="page">
                <wp:posOffset>5346700</wp:posOffset>
              </wp:positionV>
              <wp:extent cx="180000" cy="0"/>
              <wp:effectExtent l="0" t="0" r="0" b="0"/>
              <wp:wrapNone/>
              <wp:docPr id="15" name="Gerader Verbinder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80000" cy="0"/>
                      </a:xfrm>
                      <a:prstGeom prst="line">
                        <a:avLst/>
                      </a:prstGeom>
                      <a:noFill/>
                      <a:ln w="2540">
                        <a:solidFill>
                          <a:srgbClr val="000000"/>
                        </a:solidFill>
                        <a:round/>
                        <a:headEnd type="none" w="sm" len="sm"/>
                        <a:tailEnd type="none" w="sm" len="sm"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5EB33AE" id="Gerader Verbinder 15" o:spid="_x0000_s1026" style="position:absolute;z-index:25166438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.7pt,421pt" to="36.85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" o:allowincell="f" strokeweight=".2pt">
              <v:stroke startarrowwidth="narrow" startarrowlength="short" endarrowwidth="narrow" endarrowlength="short"/>
              <w10:wrap anchorx="page" anchory="page"/>
            </v:line>
          </w:pict>
        </mc:Fallback>
      </mc:AlternateContent>
    </w:r>
    <w:r>
      <w:rPr>
        <w:noProof/>
        <w:color w:val="FFFFFF"/>
        <w:sz w:val="28"/>
      </w:rPr>
      <mc:AlternateContent>
        <mc:Choice Requires="wps">
          <w:drawing>
            <wp:anchor distT="0" distB="0" distL="114300" distR="114300" simplePos="0" relativeHeight="251662337" behindDoc="0" locked="0" layoutInCell="0" allowOverlap="1" wp14:anchorId="719B3454" wp14:editId="6A338189">
              <wp:simplePos x="0" y="0"/>
              <wp:positionH relativeFrom="page">
                <wp:posOffset>288290</wp:posOffset>
              </wp:positionH>
              <wp:positionV relativeFrom="page">
                <wp:posOffset>3780790</wp:posOffset>
              </wp:positionV>
              <wp:extent cx="180000" cy="0"/>
              <wp:effectExtent l="0" t="0" r="0" b="0"/>
              <wp:wrapNone/>
              <wp:docPr id="14" name="Gerader Verbinder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80000" cy="0"/>
                      </a:xfrm>
                      <a:prstGeom prst="line">
                        <a:avLst/>
                      </a:prstGeom>
                      <a:noFill/>
                      <a:ln w="2540">
                        <a:solidFill>
                          <a:srgbClr val="000000"/>
                        </a:solidFill>
                        <a:round/>
                        <a:headEnd type="none" w="sm" len="sm"/>
                        <a:tailEnd type="none" w="sm" len="sm"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3895CB3" id="Gerader Verbinder 14" o:spid="_x0000_s1026" style="position:absolute;z-index:25166233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.7pt,297.7pt" to="36.85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" o:allowincell="f" strokeweight=".2pt">
              <v:stroke startarrowwidth="narrow" startarrowlength="short" endarrowwidth="narrow" endarrowlength="short"/>
              <w10:wrap anchorx="page" anchory="page"/>
            </v:line>
          </w:pict>
        </mc:Fallback>
      </mc:AlternateContent>
    </w:r>
  </w:p>
  <w:sdt>
    <w:sdtPr>
      <w:rPr>
        <w:b/>
        <w:bCs/>
        <w:i/>
        <w:iCs/>
        <w:color w:val="A6A6A6" w:themeColor="background1" w:themeShade="A6"/>
      </w:rPr>
      <w:alias w:val="Zusätzliche Logos"/>
      <w:tag w:val="Zus_x00e4_tzliche_x0020_Zeichen"/>
      <w:id w:val="311987161"/>
      <w:placeholder>
        <w:docPart w:val="665C29A1DD144396A9E4B486326257E8"/>
      </w:placeholder>
      <w:dataBinding w:prefixMappings="xmlns:ns0='http://schemas.microsoft.com/office/2006/metadata/properties' xmlns:ns1='http://www.w3.org/2001/XMLSchema-instance' xmlns:ns2='http://schemas.microsoft.com/office/infopath/2007/PartnerControls' xmlns:ns3='e1347f27-b64e-47bf-85cc-44ab2ab4f118' xmlns:ns4='c3d8391d-a1a5-4805-b699-2d683ef0a0ba' xmlns:ns5='http://schemas.microsoft.com/sharepoint/v3' " w:xpath="/ns0:properties[1]/documentManagement[1]/ns4:Zus_x00e4_tzliche_x0020_Zeichen[1]" w:storeItemID="{259C9265-EED9-408C-8ECE-F0776AE1FA21}"/>
      <w:text/>
    </w:sdtPr>
    <w:sdtEndPr/>
    <w:sdtContent>
      <w:p w14:paraId="0A5D58DE" w14:textId="42CBB066" w:rsidR="007A4425" w:rsidRPr="00DB260C" w:rsidRDefault="00DB260C" w:rsidP="00DB260C">
        <w:pPr>
          <w:pStyle w:val="Zusatzmarkierung"/>
          <w:ind w:left="1134" w:firstLine="4395"/>
          <w:rPr>
            <w:b/>
            <w:bCs/>
            <w:i/>
            <w:iCs/>
            <w:color w:val="A6A6A6" w:themeColor="background1" w:themeShade="A6"/>
          </w:rPr>
        </w:pPr>
        <w:r w:rsidRPr="00DB260C">
          <w:rPr>
            <w:b/>
            <w:bCs/>
            <w:i/>
            <w:iCs/>
            <w:color w:val="A6A6A6" w:themeColor="background1" w:themeShade="A6"/>
          </w:rPr>
          <w:t>DB Regio Marschbahn</w:t>
        </w:r>
        <w:r w:rsidR="00411610">
          <w:rPr>
            <w:b/>
            <w:bCs/>
            <w:i/>
            <w:iCs/>
            <w:color w:val="A6A6A6" w:themeColor="background1" w:themeShade="A6"/>
          </w:rPr>
          <w:t xml:space="preserve"> GmbH</w:t>
        </w:r>
      </w:p>
    </w:sdtContent>
  </w:sdt>
  <w:p w14:paraId="20835488" w14:textId="77777777" w:rsidR="00C37605" w:rsidRDefault="00C37605" w:rsidP="00C37605">
    <w:pPr>
      <w:pStyle w:val="Zusatzmarkierung"/>
      <w:jc w:val="left"/>
      <w:rPr>
        <w:b/>
        <w:bCs/>
        <w:i/>
        <w:iCs/>
        <w:color w:val="A6A6A6" w:themeColor="background1" w:themeShade="A6"/>
      </w:rPr>
    </w:pPr>
  </w:p>
  <w:p w14:paraId="2A9DFA07" w14:textId="3D34EC84" w:rsidR="00C37605" w:rsidRPr="00C37605" w:rsidRDefault="00C37605" w:rsidP="00C37605">
    <w:pPr>
      <w:pStyle w:val="Zusatzmarkierung"/>
      <w:jc w:val="left"/>
      <w:rPr>
        <w:rFonts w:ascii="DB Neo Office" w:hAnsi="DB Neo Office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61"/>
  <w:proofState w:spelling="clean" w:grammar="clean"/>
  <w:attachedTemplate r:id="rId1"/>
  <w:stylePaneFormatFilter w:val="1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 w:cryptProviderType="rsaAES" w:cryptAlgorithmClass="hash" w:cryptAlgorithmType="typeAny" w:cryptAlgorithmSid="14" w:cryptSpinCount="100000" w:hash="SivuFx3w0dTmaF/eY1JtxB1fku6MkatpMUSdo6qAdmAguZX5hLvI8HDRKEt/TjJBxr7wQQb7NlqGRyF4EuDcnA==" w:salt="7gNDM5aUF9bl50HskWadNA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1835"/>
    <w:rsid w:val="00021020"/>
    <w:rsid w:val="000304C1"/>
    <w:rsid w:val="00030EA1"/>
    <w:rsid w:val="00031982"/>
    <w:rsid w:val="00032355"/>
    <w:rsid w:val="00032632"/>
    <w:rsid w:val="0004192E"/>
    <w:rsid w:val="000422AA"/>
    <w:rsid w:val="000434F0"/>
    <w:rsid w:val="0005322C"/>
    <w:rsid w:val="00057070"/>
    <w:rsid w:val="0006119D"/>
    <w:rsid w:val="00074F49"/>
    <w:rsid w:val="00077B19"/>
    <w:rsid w:val="00080C83"/>
    <w:rsid w:val="000A34EF"/>
    <w:rsid w:val="000A4C91"/>
    <w:rsid w:val="000A5A61"/>
    <w:rsid w:val="000A6730"/>
    <w:rsid w:val="000B01C8"/>
    <w:rsid w:val="000C6EFD"/>
    <w:rsid w:val="000D0F26"/>
    <w:rsid w:val="000D4402"/>
    <w:rsid w:val="000E235C"/>
    <w:rsid w:val="000E2705"/>
    <w:rsid w:val="000F7E2B"/>
    <w:rsid w:val="0010163C"/>
    <w:rsid w:val="00101D03"/>
    <w:rsid w:val="00103797"/>
    <w:rsid w:val="00135D8A"/>
    <w:rsid w:val="00137708"/>
    <w:rsid w:val="00142B73"/>
    <w:rsid w:val="00151233"/>
    <w:rsid w:val="001519FE"/>
    <w:rsid w:val="0015258F"/>
    <w:rsid w:val="00156C54"/>
    <w:rsid w:val="00170EC2"/>
    <w:rsid w:val="001748C8"/>
    <w:rsid w:val="00182DF6"/>
    <w:rsid w:val="001A1659"/>
    <w:rsid w:val="001A635B"/>
    <w:rsid w:val="001B50D0"/>
    <w:rsid w:val="001B6011"/>
    <w:rsid w:val="001D4FC3"/>
    <w:rsid w:val="001E3371"/>
    <w:rsid w:val="001E3F37"/>
    <w:rsid w:val="001F0410"/>
    <w:rsid w:val="001F631E"/>
    <w:rsid w:val="001F693E"/>
    <w:rsid w:val="001F7481"/>
    <w:rsid w:val="001F7EB6"/>
    <w:rsid w:val="00205B76"/>
    <w:rsid w:val="0020680D"/>
    <w:rsid w:val="00224B1B"/>
    <w:rsid w:val="002254CD"/>
    <w:rsid w:val="0023327C"/>
    <w:rsid w:val="00245440"/>
    <w:rsid w:val="0025083F"/>
    <w:rsid w:val="0025320E"/>
    <w:rsid w:val="002615F4"/>
    <w:rsid w:val="0026491E"/>
    <w:rsid w:val="002653FB"/>
    <w:rsid w:val="002671D4"/>
    <w:rsid w:val="00273204"/>
    <w:rsid w:val="002745E9"/>
    <w:rsid w:val="0027659B"/>
    <w:rsid w:val="002A206A"/>
    <w:rsid w:val="002B1724"/>
    <w:rsid w:val="002B22BD"/>
    <w:rsid w:val="002C36F5"/>
    <w:rsid w:val="002C750E"/>
    <w:rsid w:val="002D1E55"/>
    <w:rsid w:val="002D6B03"/>
    <w:rsid w:val="002E21C6"/>
    <w:rsid w:val="00307F68"/>
    <w:rsid w:val="003143DA"/>
    <w:rsid w:val="0031745A"/>
    <w:rsid w:val="0032231E"/>
    <w:rsid w:val="00330500"/>
    <w:rsid w:val="00345F98"/>
    <w:rsid w:val="00352A2B"/>
    <w:rsid w:val="00357DE4"/>
    <w:rsid w:val="00374975"/>
    <w:rsid w:val="00376454"/>
    <w:rsid w:val="00386411"/>
    <w:rsid w:val="003955FD"/>
    <w:rsid w:val="00397236"/>
    <w:rsid w:val="0039765A"/>
    <w:rsid w:val="003A0C4E"/>
    <w:rsid w:val="003A6814"/>
    <w:rsid w:val="003A6DCE"/>
    <w:rsid w:val="003B4D06"/>
    <w:rsid w:val="003C06E6"/>
    <w:rsid w:val="003C6EE2"/>
    <w:rsid w:val="003C7602"/>
    <w:rsid w:val="003C7DDA"/>
    <w:rsid w:val="003D15A7"/>
    <w:rsid w:val="003D3171"/>
    <w:rsid w:val="003D3A8C"/>
    <w:rsid w:val="003D7531"/>
    <w:rsid w:val="003F0B6A"/>
    <w:rsid w:val="003F22FC"/>
    <w:rsid w:val="003F3B1A"/>
    <w:rsid w:val="003F694C"/>
    <w:rsid w:val="00402AA2"/>
    <w:rsid w:val="00404196"/>
    <w:rsid w:val="004078BA"/>
    <w:rsid w:val="00411610"/>
    <w:rsid w:val="00412682"/>
    <w:rsid w:val="00417F18"/>
    <w:rsid w:val="004271BF"/>
    <w:rsid w:val="00430590"/>
    <w:rsid w:val="004310A1"/>
    <w:rsid w:val="00431C51"/>
    <w:rsid w:val="00431CF4"/>
    <w:rsid w:val="00432786"/>
    <w:rsid w:val="00433CA0"/>
    <w:rsid w:val="00437E19"/>
    <w:rsid w:val="004433C6"/>
    <w:rsid w:val="00443864"/>
    <w:rsid w:val="00450D3B"/>
    <w:rsid w:val="004573ED"/>
    <w:rsid w:val="0046388A"/>
    <w:rsid w:val="004652FC"/>
    <w:rsid w:val="00493E8E"/>
    <w:rsid w:val="00497999"/>
    <w:rsid w:val="004A04B6"/>
    <w:rsid w:val="004A3DD0"/>
    <w:rsid w:val="004B0663"/>
    <w:rsid w:val="004B0925"/>
    <w:rsid w:val="004E0320"/>
    <w:rsid w:val="004E2F03"/>
    <w:rsid w:val="004F7120"/>
    <w:rsid w:val="00500A21"/>
    <w:rsid w:val="00500CD3"/>
    <w:rsid w:val="00502B99"/>
    <w:rsid w:val="005103C2"/>
    <w:rsid w:val="00512B66"/>
    <w:rsid w:val="005130DA"/>
    <w:rsid w:val="00523A47"/>
    <w:rsid w:val="00524D45"/>
    <w:rsid w:val="00527F37"/>
    <w:rsid w:val="005307DD"/>
    <w:rsid w:val="00533D94"/>
    <w:rsid w:val="005433F7"/>
    <w:rsid w:val="0054738E"/>
    <w:rsid w:val="00563F5A"/>
    <w:rsid w:val="00570143"/>
    <w:rsid w:val="0057387E"/>
    <w:rsid w:val="00582A91"/>
    <w:rsid w:val="0058512C"/>
    <w:rsid w:val="00590506"/>
    <w:rsid w:val="0059436A"/>
    <w:rsid w:val="005B0272"/>
    <w:rsid w:val="005B4170"/>
    <w:rsid w:val="005B4D14"/>
    <w:rsid w:val="005B54EA"/>
    <w:rsid w:val="005C2E0E"/>
    <w:rsid w:val="005C6B80"/>
    <w:rsid w:val="005D29FF"/>
    <w:rsid w:val="005D5F96"/>
    <w:rsid w:val="005D73A0"/>
    <w:rsid w:val="005E25AD"/>
    <w:rsid w:val="005E4557"/>
    <w:rsid w:val="005E7371"/>
    <w:rsid w:val="0061329F"/>
    <w:rsid w:val="00620A01"/>
    <w:rsid w:val="00620AE8"/>
    <w:rsid w:val="006270AB"/>
    <w:rsid w:val="006355F7"/>
    <w:rsid w:val="00635C71"/>
    <w:rsid w:val="0064271F"/>
    <w:rsid w:val="00644329"/>
    <w:rsid w:val="006535A9"/>
    <w:rsid w:val="006623DB"/>
    <w:rsid w:val="00664AF1"/>
    <w:rsid w:val="0066574A"/>
    <w:rsid w:val="0066585D"/>
    <w:rsid w:val="006661CD"/>
    <w:rsid w:val="00666CC6"/>
    <w:rsid w:val="00690FFE"/>
    <w:rsid w:val="0069299F"/>
    <w:rsid w:val="00696B9E"/>
    <w:rsid w:val="006A5569"/>
    <w:rsid w:val="006B0D49"/>
    <w:rsid w:val="006B1125"/>
    <w:rsid w:val="006B3C2E"/>
    <w:rsid w:val="006C1498"/>
    <w:rsid w:val="006C7A81"/>
    <w:rsid w:val="006D5ED9"/>
    <w:rsid w:val="006D6648"/>
    <w:rsid w:val="006E3CB8"/>
    <w:rsid w:val="006E7B17"/>
    <w:rsid w:val="0070009E"/>
    <w:rsid w:val="00701862"/>
    <w:rsid w:val="007026C6"/>
    <w:rsid w:val="00702FCB"/>
    <w:rsid w:val="0070355D"/>
    <w:rsid w:val="0071734A"/>
    <w:rsid w:val="007225A9"/>
    <w:rsid w:val="00723DB2"/>
    <w:rsid w:val="00732534"/>
    <w:rsid w:val="00734068"/>
    <w:rsid w:val="00734E9F"/>
    <w:rsid w:val="00741D05"/>
    <w:rsid w:val="007456D6"/>
    <w:rsid w:val="00746084"/>
    <w:rsid w:val="00753D56"/>
    <w:rsid w:val="00755850"/>
    <w:rsid w:val="00755CD1"/>
    <w:rsid w:val="00771659"/>
    <w:rsid w:val="00771BD6"/>
    <w:rsid w:val="007769A8"/>
    <w:rsid w:val="00784EAB"/>
    <w:rsid w:val="00794091"/>
    <w:rsid w:val="007A119A"/>
    <w:rsid w:val="007A2861"/>
    <w:rsid w:val="007A29D3"/>
    <w:rsid w:val="007A4425"/>
    <w:rsid w:val="007A641C"/>
    <w:rsid w:val="007C0DA8"/>
    <w:rsid w:val="007C684C"/>
    <w:rsid w:val="007D0A44"/>
    <w:rsid w:val="007D2D83"/>
    <w:rsid w:val="007D373C"/>
    <w:rsid w:val="007D644D"/>
    <w:rsid w:val="007E0C88"/>
    <w:rsid w:val="007E1734"/>
    <w:rsid w:val="007F3643"/>
    <w:rsid w:val="007F48D1"/>
    <w:rsid w:val="007F611A"/>
    <w:rsid w:val="008016D0"/>
    <w:rsid w:val="0081099C"/>
    <w:rsid w:val="00811CAB"/>
    <w:rsid w:val="008270AC"/>
    <w:rsid w:val="0084022B"/>
    <w:rsid w:val="008402E8"/>
    <w:rsid w:val="008419A8"/>
    <w:rsid w:val="00842E75"/>
    <w:rsid w:val="00843D95"/>
    <w:rsid w:val="00845092"/>
    <w:rsid w:val="00853340"/>
    <w:rsid w:val="00860250"/>
    <w:rsid w:val="00864A17"/>
    <w:rsid w:val="008761C6"/>
    <w:rsid w:val="00890624"/>
    <w:rsid w:val="00892F30"/>
    <w:rsid w:val="00895611"/>
    <w:rsid w:val="008A246B"/>
    <w:rsid w:val="008A72E2"/>
    <w:rsid w:val="008B3A1F"/>
    <w:rsid w:val="008D269F"/>
    <w:rsid w:val="008D792C"/>
    <w:rsid w:val="008E596C"/>
    <w:rsid w:val="008F298F"/>
    <w:rsid w:val="008F4437"/>
    <w:rsid w:val="00900C1C"/>
    <w:rsid w:val="00901751"/>
    <w:rsid w:val="0090699B"/>
    <w:rsid w:val="00910928"/>
    <w:rsid w:val="0091444D"/>
    <w:rsid w:val="00916B6C"/>
    <w:rsid w:val="00917F94"/>
    <w:rsid w:val="009205BD"/>
    <w:rsid w:val="009302C6"/>
    <w:rsid w:val="009426D2"/>
    <w:rsid w:val="00946D10"/>
    <w:rsid w:val="009525B8"/>
    <w:rsid w:val="00957541"/>
    <w:rsid w:val="009579B0"/>
    <w:rsid w:val="00960B96"/>
    <w:rsid w:val="0096603E"/>
    <w:rsid w:val="00966708"/>
    <w:rsid w:val="00970A2C"/>
    <w:rsid w:val="009714EB"/>
    <w:rsid w:val="00971CF3"/>
    <w:rsid w:val="009731F2"/>
    <w:rsid w:val="00974757"/>
    <w:rsid w:val="00981675"/>
    <w:rsid w:val="0099179E"/>
    <w:rsid w:val="0099705F"/>
    <w:rsid w:val="00997130"/>
    <w:rsid w:val="009A24D0"/>
    <w:rsid w:val="009A5AAB"/>
    <w:rsid w:val="009A763B"/>
    <w:rsid w:val="009B14EE"/>
    <w:rsid w:val="009B2E7F"/>
    <w:rsid w:val="009C1541"/>
    <w:rsid w:val="009C5F69"/>
    <w:rsid w:val="009D6863"/>
    <w:rsid w:val="009F1DBC"/>
    <w:rsid w:val="00A0343A"/>
    <w:rsid w:val="00A104AF"/>
    <w:rsid w:val="00A121FF"/>
    <w:rsid w:val="00A12C21"/>
    <w:rsid w:val="00A14B7E"/>
    <w:rsid w:val="00A15E21"/>
    <w:rsid w:val="00A2297F"/>
    <w:rsid w:val="00A234B9"/>
    <w:rsid w:val="00A35D07"/>
    <w:rsid w:val="00A45393"/>
    <w:rsid w:val="00A557FC"/>
    <w:rsid w:val="00A713F2"/>
    <w:rsid w:val="00A71995"/>
    <w:rsid w:val="00A72E60"/>
    <w:rsid w:val="00A7330B"/>
    <w:rsid w:val="00A733EF"/>
    <w:rsid w:val="00A75340"/>
    <w:rsid w:val="00A82787"/>
    <w:rsid w:val="00A83B6E"/>
    <w:rsid w:val="00A90B99"/>
    <w:rsid w:val="00A94519"/>
    <w:rsid w:val="00A96610"/>
    <w:rsid w:val="00AA162D"/>
    <w:rsid w:val="00AA6597"/>
    <w:rsid w:val="00AB3283"/>
    <w:rsid w:val="00AC3755"/>
    <w:rsid w:val="00AC4D18"/>
    <w:rsid w:val="00AC5D02"/>
    <w:rsid w:val="00AC6803"/>
    <w:rsid w:val="00AD6649"/>
    <w:rsid w:val="00AE32FA"/>
    <w:rsid w:val="00AE3A4B"/>
    <w:rsid w:val="00AE5892"/>
    <w:rsid w:val="00AF11C6"/>
    <w:rsid w:val="00AF1D8B"/>
    <w:rsid w:val="00AF30F9"/>
    <w:rsid w:val="00AF49D0"/>
    <w:rsid w:val="00AF4FAA"/>
    <w:rsid w:val="00B042AE"/>
    <w:rsid w:val="00B10142"/>
    <w:rsid w:val="00B120A1"/>
    <w:rsid w:val="00B1473B"/>
    <w:rsid w:val="00B22B2F"/>
    <w:rsid w:val="00B25BF4"/>
    <w:rsid w:val="00B275D2"/>
    <w:rsid w:val="00B306CC"/>
    <w:rsid w:val="00B55749"/>
    <w:rsid w:val="00B63256"/>
    <w:rsid w:val="00B66E60"/>
    <w:rsid w:val="00B67CA1"/>
    <w:rsid w:val="00B71C4A"/>
    <w:rsid w:val="00B868C4"/>
    <w:rsid w:val="00B97B3D"/>
    <w:rsid w:val="00BA1C53"/>
    <w:rsid w:val="00BA6D8B"/>
    <w:rsid w:val="00BB4CE5"/>
    <w:rsid w:val="00BB4EA9"/>
    <w:rsid w:val="00BC293B"/>
    <w:rsid w:val="00BD0F63"/>
    <w:rsid w:val="00BD41BB"/>
    <w:rsid w:val="00BD4C3C"/>
    <w:rsid w:val="00BE2B50"/>
    <w:rsid w:val="00BF3BAF"/>
    <w:rsid w:val="00C11E8D"/>
    <w:rsid w:val="00C202AE"/>
    <w:rsid w:val="00C26CE8"/>
    <w:rsid w:val="00C309E5"/>
    <w:rsid w:val="00C37605"/>
    <w:rsid w:val="00C46EFD"/>
    <w:rsid w:val="00C52A56"/>
    <w:rsid w:val="00C54CC5"/>
    <w:rsid w:val="00C55644"/>
    <w:rsid w:val="00C56CFF"/>
    <w:rsid w:val="00C65C90"/>
    <w:rsid w:val="00C77DB3"/>
    <w:rsid w:val="00C821AB"/>
    <w:rsid w:val="00C9134D"/>
    <w:rsid w:val="00C93784"/>
    <w:rsid w:val="00C942F6"/>
    <w:rsid w:val="00C968DD"/>
    <w:rsid w:val="00CA1147"/>
    <w:rsid w:val="00CA198E"/>
    <w:rsid w:val="00CA2EB0"/>
    <w:rsid w:val="00CA7336"/>
    <w:rsid w:val="00CA79CA"/>
    <w:rsid w:val="00CB1C71"/>
    <w:rsid w:val="00CB3C85"/>
    <w:rsid w:val="00CB7AE7"/>
    <w:rsid w:val="00CC1D2B"/>
    <w:rsid w:val="00CD6B41"/>
    <w:rsid w:val="00CF04B6"/>
    <w:rsid w:val="00CF24D1"/>
    <w:rsid w:val="00CF7C42"/>
    <w:rsid w:val="00D04261"/>
    <w:rsid w:val="00D0453C"/>
    <w:rsid w:val="00D11B0B"/>
    <w:rsid w:val="00D1210A"/>
    <w:rsid w:val="00D1535A"/>
    <w:rsid w:val="00D21EE5"/>
    <w:rsid w:val="00D40463"/>
    <w:rsid w:val="00D44FEF"/>
    <w:rsid w:val="00D54325"/>
    <w:rsid w:val="00D54B5F"/>
    <w:rsid w:val="00D572C6"/>
    <w:rsid w:val="00D67CDA"/>
    <w:rsid w:val="00D717D7"/>
    <w:rsid w:val="00D75FDA"/>
    <w:rsid w:val="00D80ADF"/>
    <w:rsid w:val="00D870D1"/>
    <w:rsid w:val="00D91857"/>
    <w:rsid w:val="00D91D95"/>
    <w:rsid w:val="00D974BC"/>
    <w:rsid w:val="00DB260C"/>
    <w:rsid w:val="00DB290A"/>
    <w:rsid w:val="00DC6B45"/>
    <w:rsid w:val="00DD7BFE"/>
    <w:rsid w:val="00DF065D"/>
    <w:rsid w:val="00DF418C"/>
    <w:rsid w:val="00DF552B"/>
    <w:rsid w:val="00E01FAF"/>
    <w:rsid w:val="00E07528"/>
    <w:rsid w:val="00E10A7B"/>
    <w:rsid w:val="00E11AC7"/>
    <w:rsid w:val="00E21034"/>
    <w:rsid w:val="00E22A6F"/>
    <w:rsid w:val="00E25A78"/>
    <w:rsid w:val="00E3187C"/>
    <w:rsid w:val="00E40501"/>
    <w:rsid w:val="00E406A2"/>
    <w:rsid w:val="00E44535"/>
    <w:rsid w:val="00E77662"/>
    <w:rsid w:val="00E81835"/>
    <w:rsid w:val="00E83A98"/>
    <w:rsid w:val="00E92130"/>
    <w:rsid w:val="00EA53E0"/>
    <w:rsid w:val="00EB1008"/>
    <w:rsid w:val="00EB173A"/>
    <w:rsid w:val="00EB2D1E"/>
    <w:rsid w:val="00EB6A3E"/>
    <w:rsid w:val="00EC261E"/>
    <w:rsid w:val="00EC7E79"/>
    <w:rsid w:val="00ED0B01"/>
    <w:rsid w:val="00ED35C8"/>
    <w:rsid w:val="00ED696A"/>
    <w:rsid w:val="00EE116D"/>
    <w:rsid w:val="00EE4070"/>
    <w:rsid w:val="00EF0279"/>
    <w:rsid w:val="00F02540"/>
    <w:rsid w:val="00F03D7A"/>
    <w:rsid w:val="00F03E26"/>
    <w:rsid w:val="00F24CE5"/>
    <w:rsid w:val="00F3220A"/>
    <w:rsid w:val="00F40ADA"/>
    <w:rsid w:val="00F5472A"/>
    <w:rsid w:val="00F65C3A"/>
    <w:rsid w:val="00F66E98"/>
    <w:rsid w:val="00F73C9D"/>
    <w:rsid w:val="00F766BF"/>
    <w:rsid w:val="00F777A8"/>
    <w:rsid w:val="00F77985"/>
    <w:rsid w:val="00F805E1"/>
    <w:rsid w:val="00F8149C"/>
    <w:rsid w:val="00F84FCC"/>
    <w:rsid w:val="00F854D5"/>
    <w:rsid w:val="00F958FB"/>
    <w:rsid w:val="00F97124"/>
    <w:rsid w:val="00FA45A0"/>
    <w:rsid w:val="00FA60A0"/>
    <w:rsid w:val="00FA6907"/>
    <w:rsid w:val="00FC1449"/>
    <w:rsid w:val="00FC7038"/>
    <w:rsid w:val="00FD054D"/>
    <w:rsid w:val="00FD24CD"/>
    <w:rsid w:val="00FD3791"/>
    <w:rsid w:val="00FE0639"/>
    <w:rsid w:val="00FF585E"/>
    <w:rsid w:val="00FF7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995807"/>
  <w15:chartTrackingRefBased/>
  <w15:docId w15:val="{8F7D4F4D-BC8C-44A4-90E6-A0EA3A1C7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32786"/>
    <w:pPr>
      <w:spacing w:after="0" w:line="264" w:lineRule="exact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493E8E"/>
    <w:pPr>
      <w:tabs>
        <w:tab w:val="center" w:pos="4536"/>
        <w:tab w:val="right" w:pos="9072"/>
      </w:tabs>
      <w:spacing w:line="240" w:lineRule="auto"/>
    </w:pPr>
    <w:rPr>
      <w:color w:val="EC0016" w:themeColor="accent5"/>
      <w:sz w:val="14"/>
    </w:rPr>
  </w:style>
  <w:style w:type="character" w:customStyle="1" w:styleId="KopfzeileZchn">
    <w:name w:val="Kopfzeile Zchn"/>
    <w:basedOn w:val="Absatz-Standardschriftart"/>
    <w:link w:val="Kopfzeile"/>
    <w:uiPriority w:val="99"/>
    <w:rsid w:val="00493E8E"/>
    <w:rPr>
      <w:color w:val="EC0016" w:themeColor="accent5"/>
      <w:sz w:val="14"/>
    </w:rPr>
  </w:style>
  <w:style w:type="paragraph" w:styleId="Fuzeile">
    <w:name w:val="footer"/>
    <w:basedOn w:val="Standard"/>
    <w:link w:val="FuzeileZchn"/>
    <w:uiPriority w:val="99"/>
    <w:unhideWhenUsed/>
    <w:rsid w:val="0015258F"/>
    <w:pPr>
      <w:tabs>
        <w:tab w:val="center" w:pos="4536"/>
        <w:tab w:val="right" w:pos="9072"/>
      </w:tabs>
      <w:spacing w:line="168" w:lineRule="exact"/>
    </w:pPr>
    <w:rPr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15258F"/>
    <w:rPr>
      <w:sz w:val="14"/>
    </w:rPr>
  </w:style>
  <w:style w:type="paragraph" w:customStyle="1" w:styleId="Seitenangabe">
    <w:name w:val="Seitenangabe"/>
    <w:qFormat/>
    <w:rsid w:val="002671D4"/>
    <w:pPr>
      <w:spacing w:before="40" w:after="0" w:line="168" w:lineRule="exact"/>
      <w:jc w:val="right"/>
    </w:pPr>
    <w:rPr>
      <w:noProof/>
      <w:sz w:val="14"/>
      <w:lang w:eastAsia="de-DE"/>
    </w:rPr>
  </w:style>
  <w:style w:type="table" w:styleId="Tabellenraster">
    <w:name w:val="Table Grid"/>
    <w:basedOn w:val="NormaleTabelle"/>
    <w:uiPriority w:val="39"/>
    <w:rsid w:val="00B66E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atumsangabe">
    <w:name w:val="Datumsangabe"/>
    <w:basedOn w:val="Standard"/>
    <w:qFormat/>
    <w:rsid w:val="001748C8"/>
    <w:pPr>
      <w:jc w:val="right"/>
    </w:pPr>
  </w:style>
  <w:style w:type="paragraph" w:customStyle="1" w:styleId="Betreff">
    <w:name w:val="Betreff"/>
    <w:basedOn w:val="Standard"/>
    <w:qFormat/>
    <w:rsid w:val="009714EB"/>
    <w:rPr>
      <w:b/>
    </w:rPr>
  </w:style>
  <w:style w:type="paragraph" w:customStyle="1" w:styleId="Kontaktinfo">
    <w:name w:val="Kontaktinfo"/>
    <w:basedOn w:val="Kopfzeile"/>
    <w:qFormat/>
    <w:rsid w:val="00845092"/>
    <w:pPr>
      <w:spacing w:line="216" w:lineRule="exact"/>
      <w:jc w:val="right"/>
    </w:pPr>
    <w:rPr>
      <w:color w:val="000000" w:themeColor="text1"/>
      <w:sz w:val="18"/>
      <w:szCs w:val="18"/>
    </w:rPr>
  </w:style>
  <w:style w:type="paragraph" w:customStyle="1" w:styleId="Zusatzmarkierung">
    <w:name w:val="Zusatzmarkierung"/>
    <w:basedOn w:val="Standard"/>
    <w:qFormat/>
    <w:rsid w:val="00386411"/>
    <w:pPr>
      <w:jc w:val="right"/>
    </w:pPr>
    <w:rPr>
      <w:rFonts w:ascii="DB Sans Alternate" w:hAnsi="DB Sans Alternate"/>
      <w:sz w:val="27"/>
      <w:szCs w:val="27"/>
    </w:rPr>
  </w:style>
  <w:style w:type="paragraph" w:customStyle="1" w:styleId="ZusatzinfoFooter">
    <w:name w:val="Zusatzinfo_Footer"/>
    <w:basedOn w:val="Fuzeile"/>
    <w:qFormat/>
    <w:rsid w:val="008419A8"/>
    <w:pPr>
      <w:spacing w:line="132" w:lineRule="exact"/>
    </w:pPr>
    <w:rPr>
      <w:sz w:val="11"/>
    </w:rPr>
  </w:style>
  <w:style w:type="paragraph" w:customStyle="1" w:styleId="Bild">
    <w:name w:val="Bild"/>
    <w:qFormat/>
    <w:rsid w:val="00103797"/>
    <w:pPr>
      <w:spacing w:after="0" w:line="240" w:lineRule="auto"/>
    </w:pPr>
    <w:rPr>
      <w:noProof/>
      <w:sz w:val="14"/>
    </w:rPr>
  </w:style>
  <w:style w:type="paragraph" w:customStyle="1" w:styleId="DBZusatzmarkierung">
    <w:name w:val="DB_Zusatzmarkierung"/>
    <w:basedOn w:val="Zusatzmarkierung"/>
    <w:rsid w:val="00D44FEF"/>
  </w:style>
  <w:style w:type="character" w:styleId="Platzhaltertext">
    <w:name w:val="Placeholder Text"/>
    <w:basedOn w:val="Absatz-Standardschriftart"/>
    <w:uiPriority w:val="99"/>
    <w:semiHidden/>
    <w:rsid w:val="003C7DDA"/>
    <w:rPr>
      <w:color w:val="808080"/>
    </w:rPr>
  </w:style>
  <w:style w:type="paragraph" w:styleId="Textkrper">
    <w:name w:val="Body Text"/>
    <w:basedOn w:val="Standard"/>
    <w:link w:val="TextkrperZchn"/>
    <w:semiHidden/>
    <w:unhideWhenUsed/>
    <w:rsid w:val="004B0663"/>
    <w:pPr>
      <w:spacing w:after="120" w:line="240" w:lineRule="auto"/>
    </w:pPr>
    <w:rPr>
      <w:rFonts w:ascii="DB Office" w:eastAsia="Times New Roman" w:hAnsi="DB Office" w:cs="Times New Roman"/>
      <w:color w:val="000000"/>
      <w:szCs w:val="20"/>
      <w:lang w:eastAsia="de-DE"/>
    </w:rPr>
  </w:style>
  <w:style w:type="character" w:customStyle="1" w:styleId="TextkrperZchn">
    <w:name w:val="Textkörper Zchn"/>
    <w:basedOn w:val="Absatz-Standardschriftart"/>
    <w:link w:val="Textkrper"/>
    <w:semiHidden/>
    <w:rsid w:val="004B0663"/>
    <w:rPr>
      <w:rFonts w:ascii="DB Office" w:eastAsia="Times New Roman" w:hAnsi="DB Office" w:cs="Times New Roman"/>
      <w:color w:val="000000"/>
      <w:szCs w:val="20"/>
      <w:lang w:eastAsia="de-DE"/>
    </w:rPr>
  </w:style>
  <w:style w:type="table" w:customStyle="1" w:styleId="Tabellenraster1">
    <w:name w:val="Tabellenraster1"/>
    <w:basedOn w:val="NormaleTabelle"/>
    <w:next w:val="Tabellenraster"/>
    <w:uiPriority w:val="39"/>
    <w:rsid w:val="009A5A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Untertitel">
    <w:name w:val="Subtitle"/>
    <w:basedOn w:val="Standard"/>
    <w:next w:val="Standard"/>
    <w:link w:val="UntertitelZchn"/>
    <w:uiPriority w:val="11"/>
    <w:qFormat/>
    <w:rsid w:val="009302C6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9302C6"/>
    <w:rPr>
      <w:rFonts w:eastAsiaTheme="minorEastAsia"/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297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bsw.sharepoint.com/sites/DBType/DBVorlagen/DB%20Regio%20Marschbahn%20GmbH/Brief%20extern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65C29A1DD144396A9E4B486326257E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DC16485-FC73-46E4-BA94-4E5ECB2036F7}"/>
      </w:docPartPr>
      <w:docPartBody>
        <w:p w:rsidR="009D7D11" w:rsidRDefault="009D7D11" w:rsidP="009D7D11">
          <w:pPr>
            <w:pStyle w:val="665C29A1DD144396A9E4B486326257E8"/>
          </w:pPr>
          <w:r w:rsidRPr="00A7582D">
            <w:rPr>
              <w:rStyle w:val="Platzhaltertext"/>
            </w:rPr>
            <w:t>[Zusätzliche Logos]</w:t>
          </w:r>
        </w:p>
      </w:docPartBody>
    </w:docPart>
    <w:docPart>
      <w:docPartPr>
        <w:name w:val="B3426A11BE5D4D94A5FE6B6BE29B565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ADAB801-BA33-4C98-BD93-AEF2305D3E74}"/>
      </w:docPartPr>
      <w:docPartBody>
        <w:p w:rsidR="009D7D11" w:rsidRDefault="009D7D11" w:rsidP="009D7D11">
          <w:pPr>
            <w:pStyle w:val="B3426A11BE5D4D94A5FE6B6BE29B5655"/>
          </w:pPr>
          <w:r w:rsidRPr="00A7582D">
            <w:rPr>
              <w:rStyle w:val="Platzhaltertext"/>
            </w:rPr>
            <w:t>[Zusätzliche Logos]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DB Sans">
    <w:panose1 w:val="020B0502050202020204"/>
    <w:charset w:val="00"/>
    <w:family w:val="swiss"/>
    <w:pitch w:val="variable"/>
    <w:sig w:usb0="A00002AF" w:usb1="1000204B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B Sans Alternate">
    <w:panose1 w:val="020B0502050202020204"/>
    <w:charset w:val="00"/>
    <w:family w:val="swiss"/>
    <w:pitch w:val="variable"/>
    <w:sig w:usb0="A00002AF" w:usb1="1000204B" w:usb2="00000000" w:usb3="00000000" w:csb0="00000097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DB Neo Office">
    <w:panose1 w:val="00000000000000000000"/>
    <w:charset w:val="00"/>
    <w:family w:val="auto"/>
    <w:pitch w:val="variable"/>
    <w:sig w:usb0="A00000FF" w:usb1="4000206B" w:usb2="00000000" w:usb3="00000000" w:csb0="0000009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6406"/>
    <w:rsid w:val="00077B19"/>
    <w:rsid w:val="001F0410"/>
    <w:rsid w:val="00330500"/>
    <w:rsid w:val="00495B83"/>
    <w:rsid w:val="006355F7"/>
    <w:rsid w:val="00811CAB"/>
    <w:rsid w:val="00917F94"/>
    <w:rsid w:val="009D7D11"/>
    <w:rsid w:val="00A43773"/>
    <w:rsid w:val="00AA6406"/>
    <w:rsid w:val="00B60E31"/>
    <w:rsid w:val="00D91D95"/>
    <w:rsid w:val="00FE7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D7D11"/>
    <w:rPr>
      <w:color w:val="808080"/>
    </w:rPr>
  </w:style>
  <w:style w:type="paragraph" w:customStyle="1" w:styleId="665C29A1DD144396A9E4B486326257E8">
    <w:name w:val="665C29A1DD144396A9E4B486326257E8"/>
    <w:rsid w:val="009D7D11"/>
    <w:pPr>
      <w:spacing w:line="278" w:lineRule="auto"/>
    </w:pPr>
    <w:rPr>
      <w:sz w:val="24"/>
      <w:szCs w:val="24"/>
    </w:rPr>
  </w:style>
  <w:style w:type="paragraph" w:customStyle="1" w:styleId="B3426A11BE5D4D94A5FE6B6BE29B5655">
    <w:name w:val="B3426A11BE5D4D94A5FE6B6BE29B5655"/>
    <w:rsid w:val="009D7D11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DB_Colors">
      <a:dk1>
        <a:srgbClr val="000000"/>
      </a:dk1>
      <a:lt1>
        <a:sysClr val="window" lastClr="FFFFFF"/>
      </a:lt1>
      <a:dk2>
        <a:srgbClr val="000000"/>
      </a:dk2>
      <a:lt2>
        <a:srgbClr val="D7DCE1"/>
      </a:lt2>
      <a:accent1>
        <a:srgbClr val="3C414B"/>
      </a:accent1>
      <a:accent2>
        <a:srgbClr val="868C96"/>
      </a:accent2>
      <a:accent3>
        <a:srgbClr val="D7DCE1"/>
      </a:accent3>
      <a:accent4>
        <a:srgbClr val="F0F3F5"/>
      </a:accent4>
      <a:accent5>
        <a:srgbClr val="EC0016"/>
      </a:accent5>
      <a:accent6>
        <a:srgbClr val="000000"/>
      </a:accent6>
      <a:hlink>
        <a:srgbClr val="000000"/>
      </a:hlink>
      <a:folHlink>
        <a:srgbClr val="000000"/>
      </a:folHlink>
    </a:clrScheme>
    <a:fontScheme name="DB_Fonts">
      <a:majorFont>
        <a:latin typeface="DB Sans"/>
        <a:ea typeface=""/>
        <a:cs typeface=""/>
      </a:majorFont>
      <a:minorFont>
        <a:latin typeface="DB San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7b00991-ebf9-4c44-89a7-2b6a446a2b78" xsi:nil="true"/>
    <lcf76f155ced4ddcb4097134ff3c332f xmlns="81b72276-d00a-4d82-8380-1f47e030bdaf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A01AFA1E5E8479E26E9CDB43C67D5" ma:contentTypeVersion="18" ma:contentTypeDescription="Ein neues Dokument erstellen." ma:contentTypeScope="" ma:versionID="47399f014b43734edc8817dd90c2ce22">
  <xsd:schema xmlns:xsd="http://www.w3.org/2001/XMLSchema" xmlns:xs="http://www.w3.org/2001/XMLSchema" xmlns:p="http://schemas.microsoft.com/office/2006/metadata/properties" xmlns:ns2="81b72276-d00a-4d82-8380-1f47e030bdaf" xmlns:ns3="b7b00991-ebf9-4c44-89a7-2b6a446a2b78" targetNamespace="http://schemas.microsoft.com/office/2006/metadata/properties" ma:root="true" ma:fieldsID="763ddd9b763514125c6b70223b5b764c" ns2:_="" ns3:_="">
    <xsd:import namespace="81b72276-d00a-4d82-8380-1f47e030bdaf"/>
    <xsd:import namespace="b7b00991-ebf9-4c44-89a7-2b6a446a2b7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b72276-d00a-4d82-8380-1f47e030bda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Bildmarkierungen" ma:readOnly="false" ma:fieldId="{5cf76f15-5ced-4ddc-b409-7134ff3c332f}" ma:taxonomyMulti="true" ma:sspId="f80f6d38-43b1-4def-ac06-3ce7426a3aa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b00991-ebf9-4c44-89a7-2b6a446a2b78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9c206c5-cda6-45db-b031-7d25192c1119}" ma:internalName="TaxCatchAll" ma:showField="CatchAllData" ma:web="b7b00991-ebf9-4c44-89a7-2b6a446a2b7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A9CB73B-7A81-4663-BFBC-6758500BA47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59C9265-EED9-408C-8ECE-F0776AE1FA21}">
  <ds:schemaRefs>
    <ds:schemaRef ds:uri="http://purl.org/dc/terms/"/>
    <ds:schemaRef ds:uri="http://schemas.microsoft.com/office/2006/documentManagement/types"/>
    <ds:schemaRef ds:uri="81b72276-d00a-4d82-8380-1f47e030bdaf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b7b00991-ebf9-4c44-89a7-2b6a446a2b78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A04CB385-4B1E-40FA-9956-67E5173C80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b72276-d00a-4d82-8380-1f47e030bdaf"/>
    <ds:schemaRef ds:uri="b7b00991-ebf9-4c44-89a7-2b6a446a2b7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9921E1A-1373-410C-9779-6B595DA90E0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Brief%20extern</Template>
  <TotalTime>0</TotalTime>
  <Pages>3</Pages>
  <Words>1433</Words>
  <Characters>9031</Characters>
  <Application>Microsoft Office Word</Application>
  <DocSecurity>0</DocSecurity>
  <Lines>75</Lines>
  <Paragraphs>20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DB Regio Marschbahn GmbH</Company>
  <LinksUpToDate>false</LinksUpToDate>
  <CharactersWithSpaces>10444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Olaf Nilsson</dc:creator>
  <cp:keywords/>
  <dc:description/>
  <cp:lastModifiedBy>Olaf Nilsson</cp:lastModifiedBy>
  <cp:revision>26</cp:revision>
  <cp:lastPrinted>2025-12-12T04:55:00Z</cp:lastPrinted>
  <dcterms:created xsi:type="dcterms:W3CDTF">2025-08-27T03:34:00Z</dcterms:created>
  <dcterms:modified xsi:type="dcterms:W3CDTF">2025-12-15T11:49:00Z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0x01010054CA01AFA1E5E8479E26E9CDB43C67D5</vt:lpwstr>
  </property>
  <property fmtid="{D5CDD505-2E9C-101B-9397-08002B2CF9AE}" pid="3" name="MediaServiceImageTags">
    <vt:lpwstr/>
  </property>
  <property fmtid="{D5CDD505-2E9C-101B-9397-08002B2CF9AE}" pid="4" name="_dlc_DocIdItemGuid">
    <vt:lpwstr>e690fc9d-adb3-44c4-91b4-df9c43e6964d</vt:lpwstr>
  </property>
  <property fmtid="{D5CDD505-2E9C-101B-9397-08002B2CF9AE}" pid="5" name="_docset_NoMedatataSyncRequired">
    <vt:lpwstr>True</vt:lpwstr>
  </property>
</Properties>
</file>